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tbl>
      <w:tblPr>
        <w:tblW w:w="0" w:type="auto"/>
        <w:tblBorders>
          <w:bottom w:val="single" w:sz="12" w:space="0" w:color="F0F0F0" w:themeColor="backgroun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Layout table"/>
      </w:tblPr>
      <w:tblGrid>
        <w:gridCol w:w="8931"/>
        <w:gridCol w:w="1859"/>
      </w:tblGrid>
      <w:tr w:rsidR="00A70674" w14:paraId="7A668757" w14:textId="77777777" w:rsidTr="002D401D">
        <w:tc>
          <w:tcPr>
            <w:tcW w:w="8931" w:type="dxa"/>
            <w:tcBorders>
              <w:bottom w:val="nil"/>
              <w:right w:val="single" w:sz="18" w:space="0" w:color="B3B3B3" w:themeColor="background2" w:themeShade="BF"/>
            </w:tcBorders>
            <w:vAlign w:val="center"/>
          </w:tcPr>
          <w:p w14:paraId="76CFB3C6" w14:textId="20A852D6" w:rsidR="00A70674" w:rsidRPr="006F374F" w:rsidRDefault="00D24AF0" w:rsidP="002D401D">
            <w:pPr>
              <w:pStyle w:val="Title"/>
              <w:rPr>
                <w:rFonts w:ascii="Calibri" w:hAnsi="Calibri" w:cs="Calibri"/>
                <w:color w:val="24787C"/>
              </w:rPr>
            </w:pPr>
            <w:r w:rsidRPr="006F374F">
              <w:rPr>
                <w:rFonts w:ascii="Calibri" w:hAnsi="Calibri" w:cs="Calibri"/>
                <w:color w:val="24787C"/>
              </w:rPr>
              <w:t>Minster Trust for Education</w:t>
            </w:r>
            <w:r w:rsidR="00A875D8" w:rsidRPr="006F374F">
              <w:rPr>
                <w:rFonts w:ascii="Calibri" w:hAnsi="Calibri" w:cs="Calibri"/>
                <w:color w:val="24787C"/>
              </w:rPr>
              <w:t xml:space="preserve"> </w:t>
            </w:r>
            <w:r w:rsidRPr="006F374F">
              <w:rPr>
                <w:rFonts w:ascii="Calibri" w:hAnsi="Calibri" w:cs="Calibri"/>
                <w:color w:val="24787C"/>
              </w:rPr>
              <w:t>A</w:t>
            </w:r>
            <w:r w:rsidR="00E118A4" w:rsidRPr="006F374F">
              <w:rPr>
                <w:rFonts w:ascii="Calibri" w:hAnsi="Calibri" w:cs="Calibri"/>
                <w:color w:val="24787C"/>
              </w:rPr>
              <w:t xml:space="preserve">cademic </w:t>
            </w:r>
            <w:r w:rsidRPr="006F374F">
              <w:rPr>
                <w:rFonts w:ascii="Calibri" w:hAnsi="Calibri" w:cs="Calibri"/>
                <w:color w:val="24787C"/>
              </w:rPr>
              <w:t>C</w:t>
            </w:r>
            <w:r w:rsidR="00E118A4" w:rsidRPr="006F374F">
              <w:rPr>
                <w:rFonts w:ascii="Calibri" w:hAnsi="Calibri" w:cs="Calibri"/>
                <w:color w:val="24787C"/>
              </w:rPr>
              <w:t>alendar</w:t>
            </w:r>
            <w:r w:rsidR="002D401D">
              <w:rPr>
                <w:rFonts w:ascii="Calibri" w:hAnsi="Calibri" w:cs="Calibri"/>
                <w:color w:val="24787C"/>
              </w:rPr>
              <w:t xml:space="preserve"> </w:t>
            </w:r>
            <w:r w:rsidR="002D401D" w:rsidRPr="006F374F">
              <w:rPr>
                <w:rFonts w:ascii="Calibri" w:hAnsi="Calibri" w:cs="Calibri"/>
                <w:color w:val="24787C"/>
              </w:rPr>
              <w:t>202</w:t>
            </w:r>
            <w:r w:rsidR="002052D2">
              <w:rPr>
                <w:rFonts w:ascii="Calibri" w:hAnsi="Calibri" w:cs="Calibri"/>
                <w:color w:val="24787C"/>
              </w:rPr>
              <w:t>6-27</w:t>
            </w:r>
          </w:p>
        </w:tc>
        <w:tc>
          <w:tcPr>
            <w:tcW w:w="1859" w:type="dxa"/>
            <w:tcBorders>
              <w:left w:val="single" w:sz="18" w:space="0" w:color="B3B3B3" w:themeColor="background2" w:themeShade="BF"/>
              <w:bottom w:val="nil"/>
            </w:tcBorders>
            <w:vAlign w:val="center"/>
          </w:tcPr>
          <w:p w14:paraId="1930A63F" w14:textId="46F1F5ED" w:rsidR="00D24AF0" w:rsidRPr="006F374F" w:rsidRDefault="002D401D" w:rsidP="00D24AF0">
            <w:pPr>
              <w:pStyle w:val="Subtitle"/>
              <w:rPr>
                <w:rFonts w:ascii="Calibri" w:hAnsi="Calibri" w:cs="Calibri"/>
                <w:color w:val="24787C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B745E1D" wp14:editId="2D54A457">
                  <wp:simplePos x="0" y="0"/>
                  <wp:positionH relativeFrom="margin">
                    <wp:posOffset>352425</wp:posOffset>
                  </wp:positionH>
                  <wp:positionV relativeFrom="paragraph">
                    <wp:posOffset>-44450</wp:posOffset>
                  </wp:positionV>
                  <wp:extent cx="478155" cy="54229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03" t="13652" r="15061" b="8983"/>
                          <a:stretch/>
                        </pic:blipFill>
                        <pic:spPr bwMode="auto">
                          <a:xfrm>
                            <a:off x="0" y="0"/>
                            <a:ext cx="478155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70674" w14:paraId="7DAA97EE" w14:textId="77777777" w:rsidTr="002D401D">
        <w:trPr>
          <w:trHeight w:hRule="exact" w:val="144"/>
        </w:trPr>
        <w:tc>
          <w:tcPr>
            <w:tcW w:w="8931" w:type="dxa"/>
            <w:tcBorders>
              <w:top w:val="nil"/>
              <w:bottom w:val="single" w:sz="18" w:space="0" w:color="B3B3B3" w:themeColor="background2" w:themeShade="BF"/>
            </w:tcBorders>
          </w:tcPr>
          <w:p w14:paraId="4A63073F" w14:textId="77777777" w:rsidR="00A70674" w:rsidRDefault="00A70674" w:rsidP="00F10A08">
            <w:pPr>
              <w:pStyle w:val="NoSpacing"/>
              <w:jc w:val="center"/>
            </w:pPr>
          </w:p>
        </w:tc>
        <w:tc>
          <w:tcPr>
            <w:tcW w:w="1859" w:type="dxa"/>
            <w:tcBorders>
              <w:bottom w:val="single" w:sz="18" w:space="0" w:color="B3B3B3" w:themeColor="background2" w:themeShade="BF"/>
            </w:tcBorders>
          </w:tcPr>
          <w:p w14:paraId="5419D26E" w14:textId="77777777" w:rsidR="00A70674" w:rsidRDefault="00A70674">
            <w:pPr>
              <w:pStyle w:val="NoSpacing"/>
            </w:pPr>
          </w:p>
        </w:tc>
      </w:tr>
    </w:tbl>
    <w:p w14:paraId="14937ABA" w14:textId="77777777" w:rsidR="00A70674" w:rsidRPr="006F374F" w:rsidRDefault="00A70674">
      <w:pPr>
        <w:pStyle w:val="NoSpacing"/>
        <w:rPr>
          <w:rFonts w:ascii="Calibri" w:hAnsi="Calibri" w:cs="Calibri"/>
        </w:rPr>
      </w:pPr>
    </w:p>
    <w:tbl>
      <w:tblPr>
        <w:tblStyle w:val="LayoutTable"/>
        <w:tblW w:w="0" w:type="auto"/>
        <w:tblLayout w:type="fixed"/>
        <w:tblLook w:val="04A0" w:firstRow="1" w:lastRow="0" w:firstColumn="1" w:lastColumn="0" w:noHBand="0" w:noVBand="1"/>
        <w:tblCaption w:val="Calendar layout table"/>
      </w:tblPr>
      <w:tblGrid>
        <w:gridCol w:w="3214"/>
        <w:gridCol w:w="579"/>
        <w:gridCol w:w="3214"/>
        <w:gridCol w:w="579"/>
        <w:gridCol w:w="3214"/>
      </w:tblGrid>
      <w:tr w:rsidR="00A70674" w:rsidRPr="006F374F" w14:paraId="37502CAE" w14:textId="77777777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RPr="006F374F" w14:paraId="0F077D30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78D7EF62" w14:textId="73A17914" w:rsidR="00A70674" w:rsidRPr="006F374F" w:rsidRDefault="00E118A4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Aug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BC712A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A70674" w:rsidRPr="006F374F" w14:paraId="7C9E21E7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6F374F" w14:paraId="0A75ACB8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2D5A5435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D5D50D0" w14:textId="77777777" w:rsidR="00A70674" w:rsidRPr="006F374F" w:rsidRDefault="00D24AF0" w:rsidP="00D24AF0">
                        <w:pPr>
                          <w:jc w:val="left"/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FF23A6A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AB7E248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B709BAE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A112C8A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FE68B2A" w14:textId="77777777" w:rsidR="00A70674" w:rsidRPr="006F374F" w:rsidRDefault="00E118A4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223D4D" w:rsidRPr="006F374F" w14:paraId="49E84AE6" w14:textId="77777777" w:rsidTr="00B83738">
                    <w:tc>
                      <w:tcPr>
                        <w:tcW w:w="448" w:type="dxa"/>
                      </w:tcPr>
                      <w:p w14:paraId="5F6FB5E1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BA16AED" w14:textId="2C81DA2D" w:rsidR="00223D4D" w:rsidRPr="00F10A08" w:rsidRDefault="00223D4D" w:rsidP="00223D4D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A8FFF68" w14:textId="7C142950" w:rsidR="00223D4D" w:rsidRPr="00F10A08" w:rsidRDefault="00223D4D" w:rsidP="00223D4D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146158A" w14:textId="0BC72C57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8B54A63" w14:textId="0C6330E7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DF3B073" w14:textId="477D5C06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8C5089D" w14:textId="4D699C07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</w:tr>
                  <w:tr w:rsidR="00223D4D" w:rsidRPr="006F374F" w14:paraId="6E49D5EA" w14:textId="77777777" w:rsidTr="00F10A08">
                    <w:tc>
                      <w:tcPr>
                        <w:tcW w:w="448" w:type="dxa"/>
                        <w:shd w:val="clear" w:color="auto" w:fill="002060"/>
                      </w:tcPr>
                      <w:p w14:paraId="6F8E278D" w14:textId="262F4B13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B904FCC" w14:textId="1A6BAA01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A521D74" w14:textId="6C90654E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B40A48A" w14:textId="4BC2EF93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69F4FADA" w14:textId="5D466D92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486A4A" w14:textId="2F294E03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2284B4" w14:textId="30DE188B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</w:tr>
                  <w:tr w:rsidR="00223D4D" w:rsidRPr="006F374F" w14:paraId="105A2916" w14:textId="77777777" w:rsidTr="00F10A08">
                    <w:tc>
                      <w:tcPr>
                        <w:tcW w:w="448" w:type="dxa"/>
                        <w:shd w:val="clear" w:color="auto" w:fill="002060"/>
                      </w:tcPr>
                      <w:p w14:paraId="21A05AC2" w14:textId="32ECB24E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1FC69BEC" w14:textId="1F6B2327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1585F3D" w14:textId="15ACC0C2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64A6AF8" w14:textId="7D269A7A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7FF694B1" w14:textId="4545A05F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1B33A05" w14:textId="2516BFD3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C5A510" w14:textId="7C7AFF06" w:rsidR="00223D4D" w:rsidRPr="006F374F" w:rsidRDefault="00BF26AD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223D4D" w:rsidRPr="006F374F" w14:paraId="56389BDF" w14:textId="77777777" w:rsidTr="00F10A08">
                    <w:tc>
                      <w:tcPr>
                        <w:tcW w:w="448" w:type="dxa"/>
                        <w:shd w:val="clear" w:color="auto" w:fill="002060"/>
                      </w:tcPr>
                      <w:p w14:paraId="6DE6F566" w14:textId="49949832" w:rsidR="00223D4D" w:rsidRPr="008C3283" w:rsidRDefault="00BF26A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061440A" w14:textId="585BA86C" w:rsidR="00223D4D" w:rsidRPr="008C3283" w:rsidRDefault="00104492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E7C0262" w14:textId="7B503935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6743FC5" w14:textId="20CB25AB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4BF3E10" w14:textId="285B0CD2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BCA8F4" w14:textId="6785329E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AA7ADE" w14:textId="5307F31C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223D4D" w:rsidRPr="006F374F" w14:paraId="7A34E5A0" w14:textId="77777777" w:rsidTr="00B83738">
                    <w:tc>
                      <w:tcPr>
                        <w:tcW w:w="448" w:type="dxa"/>
                        <w:shd w:val="clear" w:color="auto" w:fill="002060"/>
                      </w:tcPr>
                      <w:p w14:paraId="54C0925A" w14:textId="56B0D47B" w:rsidR="00223D4D" w:rsidRPr="00B83738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B83738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 w:rsidRPr="00B83738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7ABB6673" w14:textId="67489728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02564F3B" w14:textId="161E0DF2" w:rsidR="00223D4D" w:rsidRPr="008C3283" w:rsidRDefault="00BF26A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42A2AE1" w14:textId="00987FD1" w:rsidR="00223D4D" w:rsidRPr="008C3283" w:rsidRDefault="00BF26A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20BBC62B" w14:textId="69F8B4F9" w:rsidR="00223D4D" w:rsidRPr="008C3283" w:rsidRDefault="00104492" w:rsidP="00223D4D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AE3497" w14:textId="605FE670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245DF2" w14:textId="70CA9184" w:rsidR="00223D4D" w:rsidRPr="006F374F" w:rsidRDefault="00104492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  <w:r w:rsidR="008304DC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E118A4" w:rsidRPr="006F374F" w14:paraId="11C1E4DD" w14:textId="77777777" w:rsidTr="00624B08">
                    <w:tc>
                      <w:tcPr>
                        <w:tcW w:w="448" w:type="dxa"/>
                        <w:shd w:val="clear" w:color="auto" w:fill="92D050"/>
                      </w:tcPr>
                      <w:p w14:paraId="5A5A2DB9" w14:textId="1F654A0A" w:rsidR="00E118A4" w:rsidRPr="006F374F" w:rsidRDefault="008304DC" w:rsidP="00E118A4">
                        <w:pPr>
                          <w:rPr>
                            <w:rFonts w:ascii="Calibri" w:hAnsi="Calibri" w:cs="Calibri"/>
                          </w:rPr>
                        </w:pPr>
                        <w:r w:rsidRPr="00624B08">
                          <w:rPr>
                            <w:rFonts w:ascii="Calibri" w:hAnsi="Calibri" w:cs="Calibri"/>
                            <w:b/>
                            <w:bCs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990320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919B234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9D624A0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747B649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528F626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77CB5F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5675B498" w14:textId="77777777" w:rsidR="00A70674" w:rsidRPr="006F374F" w:rsidRDefault="00A70674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59879054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40B8D8A2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RPr="006F374F" w14:paraId="68E9C7E5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0E5B8AD5" w14:textId="15810161" w:rsidR="00A70674" w:rsidRPr="006F374F" w:rsidRDefault="00E118A4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Sep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BC712A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A70674" w:rsidRPr="006F374F" w14:paraId="6412B22E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6F374F" w14:paraId="7958A1A0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6BA69712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0FE898B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FEF8B03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B4D31F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B142ECB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053F61E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15A49B" w14:textId="77777777" w:rsidR="00A70674" w:rsidRPr="006F374F" w:rsidRDefault="00E118A4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4F653C11" w14:textId="77777777" w:rsidTr="000716BF">
                    <w:tc>
                      <w:tcPr>
                        <w:tcW w:w="448" w:type="dxa"/>
                      </w:tcPr>
                      <w:p w14:paraId="583D76BA" w14:textId="102E342A" w:rsidR="007F75C5" w:rsidRPr="00FE292B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FFFF00"/>
                      </w:tcPr>
                      <w:p w14:paraId="4900A44C" w14:textId="61E95B63" w:rsidR="007F75C5" w:rsidRPr="009200C2" w:rsidRDefault="00383006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9200C2">
                          <w:rPr>
                            <w:rFonts w:ascii="Calibri" w:hAnsi="Calibri" w:cs="Calibri"/>
                            <w:b/>
                            <w:bCs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D2B1DB" w:themeFill="accent6" w:themeFillTint="66"/>
                      </w:tcPr>
                      <w:p w14:paraId="38ABD293" w14:textId="1F08C616" w:rsidR="007F75C5" w:rsidRPr="000716BF" w:rsidRDefault="00383006" w:rsidP="007F75C5">
                        <w:pPr>
                          <w:rPr>
                            <w:rFonts w:ascii="Calibri" w:hAnsi="Calibri" w:cs="Calibri"/>
                            <w:color w:val="FF0000"/>
                          </w:rPr>
                        </w:pPr>
                        <w:r w:rsidRPr="000716BF">
                          <w:rPr>
                            <w:rFonts w:ascii="Calibri" w:hAnsi="Calibri" w:cs="Calibri"/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BA1883" w14:textId="63D6AF60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4B1B87" w14:textId="729212D5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6BDDE3" w14:textId="5BC72F89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2C311F" w14:textId="1D813FA4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7F75C5" w:rsidRPr="006F374F" w14:paraId="5ABDBAF2" w14:textId="77777777" w:rsidTr="00FE292B">
                    <w:tc>
                      <w:tcPr>
                        <w:tcW w:w="448" w:type="dxa"/>
                      </w:tcPr>
                      <w:p w14:paraId="79BE2ECA" w14:textId="1A48E86B" w:rsidR="007F75C5" w:rsidRPr="00FE292B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015FAB0" w14:textId="4B961DDB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63EFCCB" w14:textId="0ACE9D45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74BCD5" w14:textId="056C80B3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E7CFCFC" w14:textId="3443E6B3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0245F0" w14:textId="1D54A9D1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41BB5E" w14:textId="26BEAD6C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1602B4C9" w14:textId="77777777" w:rsidTr="00F10A08">
                    <w:tc>
                      <w:tcPr>
                        <w:tcW w:w="448" w:type="dxa"/>
                      </w:tcPr>
                      <w:p w14:paraId="3BB9BFCA" w14:textId="04F9CBC4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FFF751C" w14:textId="7D74706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63C8D02" w14:textId="3043543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BFA7DC3" w14:textId="61A376E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3B77B3B" w14:textId="1401D06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0FF54AA" w14:textId="543E8A93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5FA325" w14:textId="6DBF1530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7F75C5" w:rsidRPr="006F374F" w14:paraId="7B2EDE95" w14:textId="77777777" w:rsidTr="00A70674">
                    <w:tc>
                      <w:tcPr>
                        <w:tcW w:w="448" w:type="dxa"/>
                      </w:tcPr>
                      <w:p w14:paraId="00DE4902" w14:textId="59AB6AED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AA377DD" w14:textId="37628997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3A4496" w14:textId="2AE92106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65F1A2" w14:textId="62F7C866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BF37DBD" w14:textId="7D5C9CB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72B83BE" w14:textId="2545D6D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B69F6D4" w14:textId="328B6E1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7FEEBC57" w14:textId="77777777" w:rsidTr="00A70674">
                    <w:tc>
                      <w:tcPr>
                        <w:tcW w:w="448" w:type="dxa"/>
                      </w:tcPr>
                      <w:p w14:paraId="501DE37A" w14:textId="30F4225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5ACA826" w14:textId="1986DEB8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BB71B3" w14:textId="366C6379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105CD33" w14:textId="72D9F06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69DEA08" w14:textId="5622A4B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327F9D8" w14:textId="2AF425D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FA88B23" w14:textId="47F4498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E118A4" w:rsidRPr="006F374F" w14:paraId="640324AB" w14:textId="77777777" w:rsidTr="00A70674">
                    <w:tc>
                      <w:tcPr>
                        <w:tcW w:w="448" w:type="dxa"/>
                      </w:tcPr>
                      <w:p w14:paraId="04BC54EA" w14:textId="4CF4EA2E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812397F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E34A895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534481A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1BEDD8C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245FE02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22E4469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67A29A9F" w14:textId="77777777" w:rsidR="00A70674" w:rsidRPr="006F374F" w:rsidRDefault="00A70674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C4A888B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126523AD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RPr="006F374F" w14:paraId="6DD034EF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4D165BE5" w14:textId="60CD52B1" w:rsidR="00A70674" w:rsidRPr="006F374F" w:rsidRDefault="00E118A4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Oct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BC712A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A70674" w:rsidRPr="006F374F" w14:paraId="253A6F78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6F374F" w14:paraId="61C87873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678B9F5F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6DE4BD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CED0FB5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808612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6A428FF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C58AEA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F6F0966" w14:textId="77777777" w:rsidR="00A70674" w:rsidRPr="006F374F" w:rsidRDefault="00E118A4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668CB4C3" w14:textId="77777777" w:rsidTr="00A70674">
                    <w:tc>
                      <w:tcPr>
                        <w:tcW w:w="448" w:type="dxa"/>
                      </w:tcPr>
                      <w:p w14:paraId="62C1D148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0869A83" w14:textId="6AC8C44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6E267E3" w14:textId="68409E7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6B83034" w14:textId="17C4AFC7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1E1255" w14:textId="3A3FE0A0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B21FBE" w14:textId="7290E63A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78A633" w14:textId="32B16817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</w:tr>
                  <w:tr w:rsidR="007F75C5" w:rsidRPr="006F374F" w14:paraId="3406B098" w14:textId="77777777" w:rsidTr="00A70674">
                    <w:tc>
                      <w:tcPr>
                        <w:tcW w:w="448" w:type="dxa"/>
                      </w:tcPr>
                      <w:p w14:paraId="3EFF8C8F" w14:textId="392701AD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C01D1E" w14:textId="21042AE2" w:rsidR="007F75C5" w:rsidRPr="006F374F" w:rsidRDefault="00735B61" w:rsidP="00F72DC3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129F991" w14:textId="3C78684E" w:rsidR="00FD333B" w:rsidRPr="006F374F" w:rsidRDefault="00735B61" w:rsidP="00FD333B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257F848" w14:textId="0E8EFCBD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DCBC5E" w14:textId="2E023F94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3356AA" w14:textId="72C3B2C3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907C8B" w14:textId="21B55121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</w:tr>
                  <w:tr w:rsidR="007F75C5" w:rsidRPr="006F374F" w14:paraId="5CE47F97" w14:textId="77777777" w:rsidTr="00A70674">
                    <w:tc>
                      <w:tcPr>
                        <w:tcW w:w="448" w:type="dxa"/>
                      </w:tcPr>
                      <w:p w14:paraId="7FB197B9" w14:textId="525A4EF6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B16929C" w14:textId="65F642F7" w:rsidR="007F75C5" w:rsidRPr="006F374F" w:rsidRDefault="00FD333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035500" w14:textId="7F9D3CA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E08ACF" w14:textId="1089DC4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3A0EAD" w14:textId="6C26A8B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151D6D8" w14:textId="37ACEB9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BABE7B3" w14:textId="00DD75E1" w:rsidR="007F75C5" w:rsidRPr="006F374F" w:rsidRDefault="00F72DC3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128CC08D" w14:textId="77777777" w:rsidTr="008C3283"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44FF9B39" w14:textId="7E573524" w:rsidR="007F75C5" w:rsidRPr="008C3283" w:rsidRDefault="00735B6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1CF2AB9B" w14:textId="4C74BD48" w:rsidR="007F75C5" w:rsidRPr="008C3283" w:rsidRDefault="00BF26AD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24AE213E" w14:textId="3273FE8C" w:rsidR="007F75C5" w:rsidRPr="008C3283" w:rsidRDefault="00BF26AD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473E0963" w14:textId="3B546FCA" w:rsidR="007F75C5" w:rsidRPr="008C3283" w:rsidRDefault="00BF26AD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31FAE7D8" w14:textId="1B9AD1C3" w:rsidR="007F75C5" w:rsidRPr="006C5FB4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C5FB4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19D0AE3" w14:textId="1CC06CD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0B74989" w14:textId="0E3B900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</w:tr>
                  <w:tr w:rsidR="007F75C5" w:rsidRPr="006F374F" w14:paraId="36F017B8" w14:textId="77777777" w:rsidTr="006C5FB4">
                    <w:tc>
                      <w:tcPr>
                        <w:tcW w:w="448" w:type="dxa"/>
                        <w:shd w:val="clear" w:color="auto" w:fill="002060"/>
                      </w:tcPr>
                      <w:p w14:paraId="3CC38D8A" w14:textId="77FAB1D8" w:rsidR="007F75C5" w:rsidRPr="008C3283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519CE0C" w14:textId="0F59A8C0" w:rsidR="007F75C5" w:rsidRPr="008C3283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A027B86" w14:textId="38557690" w:rsidR="007F75C5" w:rsidRPr="008C3283" w:rsidRDefault="00F72DC3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0C49A35E" w14:textId="4F1E0E56" w:rsidR="007F75C5" w:rsidRPr="008C3283" w:rsidRDefault="00735B61" w:rsidP="00F72DC3">
                        <w:pPr>
                          <w:jc w:val="left"/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000CFEE8" w14:textId="17F303EF" w:rsidR="007F75C5" w:rsidRPr="006C5FB4" w:rsidRDefault="006C5FB4" w:rsidP="00BF26AD">
                        <w:pPr>
                          <w:jc w:val="left"/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C5FB4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  <w:r w:rsidR="00BC712A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9BAEC6" w14:textId="240CA25F" w:rsidR="007F75C5" w:rsidRPr="006F374F" w:rsidRDefault="00BC712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8CA704" w14:textId="3E1C2CC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E118A4" w:rsidRPr="006F374F" w14:paraId="199897DB" w14:textId="77777777" w:rsidTr="008C3283">
                    <w:tc>
                      <w:tcPr>
                        <w:tcW w:w="448" w:type="dxa"/>
                      </w:tcPr>
                      <w:p w14:paraId="33CAB840" w14:textId="3D9298D6" w:rsidR="00E118A4" w:rsidRPr="00F10A08" w:rsidRDefault="00E118A4" w:rsidP="00E118A4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30B30E4" w14:textId="25C89264" w:rsidR="00E118A4" w:rsidRPr="00F10A08" w:rsidRDefault="00E118A4" w:rsidP="00BF26AD">
                        <w:pPr>
                          <w:jc w:val="left"/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5F52CC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6F85040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2B868F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3D5F797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28814F3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0E065D6A" w14:textId="77777777" w:rsidR="00A70674" w:rsidRPr="006F374F" w:rsidRDefault="00A70674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4DD31EC4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</w:tr>
      <w:tr w:rsidR="00A70674" w:rsidRPr="006F374F" w14:paraId="11597C4E" w14:textId="77777777">
        <w:trPr>
          <w:trHeight w:hRule="exact" w:val="144"/>
        </w:trPr>
        <w:tc>
          <w:tcPr>
            <w:tcW w:w="3214" w:type="dxa"/>
          </w:tcPr>
          <w:p w14:paraId="19CEE322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30EC539D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755073B7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2A7430D6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4682573C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</w:tr>
      <w:tr w:rsidR="00223D4D" w:rsidRPr="006F374F" w14:paraId="2C082388" w14:textId="77777777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46CA41C0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31027834" w14:textId="7B6DD1B4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Nov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0064CE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223D4D" w:rsidRPr="006F374F" w14:paraId="794880FE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3C3E5AC8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58493AF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67016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6AC80D6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D77E18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0D04D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8030D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6DF369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49E0360E" w14:textId="77777777" w:rsidTr="00D6498F">
                    <w:tc>
                      <w:tcPr>
                        <w:tcW w:w="448" w:type="dxa"/>
                      </w:tcPr>
                      <w:p w14:paraId="3F2D8445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0382E32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65119EB" w14:textId="1C8E807F" w:rsidR="007F75C5" w:rsidRPr="00F10A08" w:rsidRDefault="007F75C5" w:rsidP="007F75C5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05C1979" w14:textId="3BFE0EE7" w:rsidR="007F75C5" w:rsidRPr="00F10A08" w:rsidRDefault="007F75C5" w:rsidP="007F75C5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4A0D47" w14:textId="4FE62DE7" w:rsidR="007F75C5" w:rsidRPr="008C3283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EC19DC" w14:textId="3F12DD2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BA8E82F" w14:textId="0CAC93DE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</w:tr>
                  <w:tr w:rsidR="007F75C5" w:rsidRPr="006F374F" w14:paraId="6B3C7B37" w14:textId="77777777" w:rsidTr="000716BF">
                    <w:tc>
                      <w:tcPr>
                        <w:tcW w:w="448" w:type="dxa"/>
                        <w:shd w:val="clear" w:color="auto" w:fill="D2B1DB" w:themeFill="accent6" w:themeFillTint="66"/>
                      </w:tcPr>
                      <w:p w14:paraId="39868EFA" w14:textId="58AC0880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A27E921" w14:textId="512EBC89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8278ECC" w14:textId="6BAC9C6A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9E1308" w14:textId="171C24F6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B4CFB76" w14:textId="1ED628AB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357CABD" w14:textId="565C3CB9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A098B94" w14:textId="28720B40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03DE9327" w14:textId="77777777" w:rsidTr="00A70674">
                    <w:tc>
                      <w:tcPr>
                        <w:tcW w:w="448" w:type="dxa"/>
                      </w:tcPr>
                      <w:p w14:paraId="0A4FCDA4" w14:textId="12EF4559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90CC58" w14:textId="502CC43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FC158C" w14:textId="4FCBCF5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D383F0" w14:textId="4AFB9E4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9794D33" w14:textId="7922197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D939484" w14:textId="72E8329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1B55083" w14:textId="36AC52C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</w:tr>
                  <w:tr w:rsidR="007F75C5" w:rsidRPr="006F374F" w14:paraId="298A23AC" w14:textId="77777777" w:rsidTr="00A70674">
                    <w:tc>
                      <w:tcPr>
                        <w:tcW w:w="448" w:type="dxa"/>
                      </w:tcPr>
                      <w:p w14:paraId="0CBFDF51" w14:textId="0F6A08ED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7E6D6FB" w14:textId="7CCB49A6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D229A3" w14:textId="2030AC21" w:rsidR="007F75C5" w:rsidRPr="006F374F" w:rsidRDefault="00FC2E4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940C82" w14:textId="40934ED0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B0BD34" w14:textId="2B4C969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5755F8" w14:textId="5088146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08A0261" w14:textId="69D7042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</w:tr>
                  <w:tr w:rsidR="007F75C5" w:rsidRPr="006F374F" w14:paraId="5AE29FDD" w14:textId="77777777" w:rsidTr="00A70674">
                    <w:tc>
                      <w:tcPr>
                        <w:tcW w:w="448" w:type="dxa"/>
                      </w:tcPr>
                      <w:p w14:paraId="33874E8F" w14:textId="6CA1CA9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8DD8BF4" w14:textId="5028249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64EFED6" w14:textId="35E7F4FC" w:rsidR="000064CE" w:rsidRPr="006F374F" w:rsidRDefault="007F75C5" w:rsidP="000064CE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F93207F" w14:textId="1D546D0C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A529049" w14:textId="44E27D5B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C762CF1" w14:textId="6F0634BC" w:rsidR="007F75C5" w:rsidRPr="006F374F" w:rsidRDefault="00FC2E4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A6ED18" w14:textId="69B91F1D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</w:tr>
                  <w:tr w:rsidR="00223D4D" w:rsidRPr="006F374F" w14:paraId="7272CE7D" w14:textId="77777777" w:rsidTr="00A70674">
                    <w:tc>
                      <w:tcPr>
                        <w:tcW w:w="448" w:type="dxa"/>
                      </w:tcPr>
                      <w:p w14:paraId="431BBBB9" w14:textId="23244865" w:rsidR="00223D4D" w:rsidRPr="006F374F" w:rsidRDefault="000064CE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FD8B44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ED46820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5AB64D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48AEC7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E65C8E1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1D84F9B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396881CE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6D898336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4F7BA108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54169DBF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54DD97D5" w14:textId="2FAA64B2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Dec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A652B2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223D4D" w:rsidRPr="006F374F" w14:paraId="14342E70" w14:textId="77777777" w:rsidTr="00223D4D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31D56E9A" w14:textId="77777777" w:rsidTr="00223D4D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2AE7A4A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A960A73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1BC601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87F83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4B413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12650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6BB7DC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2AC7E8CF" w14:textId="77777777" w:rsidTr="00223D4D">
                    <w:tc>
                      <w:tcPr>
                        <w:tcW w:w="448" w:type="dxa"/>
                      </w:tcPr>
                      <w:p w14:paraId="6400C79C" w14:textId="36E5BC7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CF69852" w14:textId="71917B00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3E43CC" w14:textId="33943E1F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EBBEA49" w14:textId="3D9B7AAB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17D20E" w14:textId="5B383A32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E22D44" w14:textId="5EF6F458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5EF5CCC" w14:textId="4081DE8B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7F75C5" w:rsidRPr="006F374F" w14:paraId="5E0F94C2" w14:textId="77777777" w:rsidTr="00223D4D">
                    <w:tc>
                      <w:tcPr>
                        <w:tcW w:w="448" w:type="dxa"/>
                      </w:tcPr>
                      <w:p w14:paraId="523B19DA" w14:textId="076C2D0A" w:rsidR="007F75C5" w:rsidRPr="006F374F" w:rsidRDefault="00AD13F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05B9311" w14:textId="4F89591E" w:rsidR="007F75C5" w:rsidRPr="006F374F" w:rsidRDefault="00AD13F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25C8F9" w14:textId="3DD9B4BF" w:rsidR="007F75C5" w:rsidRPr="006F374F" w:rsidRDefault="00AD13F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89BAB1D" w14:textId="35427F03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AD13F9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0022EB" w14:textId="123D2F86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AD13F9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B4871BB" w14:textId="64316AA3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AD13F9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53FDD09" w14:textId="416A939F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AD13F9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063F9CE4" w14:textId="77777777" w:rsidTr="00223D4D">
                    <w:tc>
                      <w:tcPr>
                        <w:tcW w:w="448" w:type="dxa"/>
                      </w:tcPr>
                      <w:p w14:paraId="16CAC54C" w14:textId="3110D37A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FFC0E2" w14:textId="6FEFE3A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D979ADC" w14:textId="797C129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1CAE08" w14:textId="4EA8B0D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4D4704" w14:textId="5ECAC5F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6AA43B0" w14:textId="56E54EB8" w:rsidR="007F75C5" w:rsidRPr="006F374F" w:rsidRDefault="00EC4DF0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F38B9B" w14:textId="32F3DD6A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EC4DF0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7F75C5" w:rsidRPr="006F374F" w14:paraId="2191110B" w14:textId="77777777" w:rsidTr="00851392">
                    <w:tc>
                      <w:tcPr>
                        <w:tcW w:w="448" w:type="dxa"/>
                        <w:shd w:val="clear" w:color="auto" w:fill="002060"/>
                      </w:tcPr>
                      <w:p w14:paraId="517299AA" w14:textId="26843F79" w:rsidR="007F75C5" w:rsidRPr="003A596C" w:rsidRDefault="005C7044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EC4DF0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47DE97F" w14:textId="12FCF223" w:rsidR="007F75C5" w:rsidRPr="003A596C" w:rsidRDefault="005C7044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E97B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D7385B3" w14:textId="4FF9F346" w:rsidR="007F75C5" w:rsidRPr="003A596C" w:rsidRDefault="005C7044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E97B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3DD18B1" w14:textId="0B112402" w:rsidR="007F75C5" w:rsidRPr="003A596C" w:rsidRDefault="005C7044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E97B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E97BDC" w:rsidRPr="00E97B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92D050"/>
                      </w:tcPr>
                      <w:p w14:paraId="44091106" w14:textId="069FA6A0" w:rsidR="007F75C5" w:rsidRPr="003A596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</w:rPr>
                          <w:t>2</w:t>
                        </w:r>
                        <w:r w:rsidR="00851392">
                          <w:rPr>
                            <w:rFonts w:ascii="Calibri" w:hAnsi="Calibri" w:cs="Calibri"/>
                            <w:b/>
                            <w:bCs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ADEDB0A" w14:textId="5345C90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851392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285C987" w14:textId="733BC5C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851392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1AE2CF6A" w14:textId="77777777" w:rsidTr="00DE564C">
                    <w:tc>
                      <w:tcPr>
                        <w:tcW w:w="448" w:type="dxa"/>
                        <w:shd w:val="clear" w:color="auto" w:fill="92D050"/>
                      </w:tcPr>
                      <w:p w14:paraId="55479408" w14:textId="52D2ED46" w:rsidR="007F75C5" w:rsidRPr="00DE564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DE564C">
                          <w:rPr>
                            <w:rFonts w:ascii="Calibri" w:hAnsi="Calibri" w:cs="Calibri"/>
                            <w:b/>
                            <w:bCs/>
                          </w:rPr>
                          <w:t>2</w:t>
                        </w:r>
                        <w:r w:rsidR="00323BF5" w:rsidRPr="00DE564C">
                          <w:rPr>
                            <w:rFonts w:ascii="Calibri" w:hAnsi="Calibri" w:cs="Calibri"/>
                            <w:b/>
                            <w:bCs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606EA39" w14:textId="39154675" w:rsidR="007F75C5" w:rsidRPr="003A596C" w:rsidRDefault="00323BF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2545517" w14:textId="39116622" w:rsidR="007F75C5" w:rsidRPr="003A596C" w:rsidRDefault="003A596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  <w:r w:rsidR="00323BF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85118AA" w14:textId="0E8E2909" w:rsidR="007F75C5" w:rsidRPr="00DE564C" w:rsidRDefault="00DE564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DE564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2C0C46" w14:textId="39C4E61D" w:rsidR="007F75C5" w:rsidRPr="003A596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6DF9D18" w14:textId="51639217" w:rsidR="007F75C5" w:rsidRPr="003A596C" w:rsidRDefault="007F75C5" w:rsidP="007F75C5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B9A5604" w14:textId="32F1F154" w:rsidR="007F75C5" w:rsidRPr="003A596C" w:rsidRDefault="007F75C5" w:rsidP="007F75C5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</w:tr>
                  <w:tr w:rsidR="00223D4D" w:rsidRPr="006F374F" w14:paraId="61371451" w14:textId="77777777" w:rsidTr="00376FCE">
                    <w:tc>
                      <w:tcPr>
                        <w:tcW w:w="448" w:type="dxa"/>
                      </w:tcPr>
                      <w:p w14:paraId="0A3BE802" w14:textId="733FBB05" w:rsidR="00223D4D" w:rsidRPr="003A596C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74047AE" w14:textId="273A64F9" w:rsidR="00223D4D" w:rsidRPr="003A596C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80AA578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B7ABC79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E9D1331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AF64991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57128CE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</w:tr>
                </w:tbl>
                <w:p w14:paraId="19134B15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0E62EF1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09A3AC7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64A98DB3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671D288D" w14:textId="7A09EC42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Jan 20</w:t>
                  </w:r>
                  <w:r w:rsidR="007F75C5" w:rsidRPr="006F374F">
                    <w:rPr>
                      <w:rFonts w:ascii="Calibri" w:hAnsi="Calibri" w:cs="Calibri"/>
                    </w:rPr>
                    <w:t>2</w:t>
                  </w:r>
                  <w:r w:rsidR="00B968CF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692A6D05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475328C7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57ADFC1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8AE00E9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665C7B4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AB3529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8232788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B06ABD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5FBC8CD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337BE40C" w14:textId="77777777" w:rsidTr="000F3B9D">
                    <w:tc>
                      <w:tcPr>
                        <w:tcW w:w="448" w:type="dxa"/>
                      </w:tcPr>
                      <w:p w14:paraId="5C503EFF" w14:textId="06ABB81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D8D9B46" w14:textId="04C1A7D1" w:rsidR="007F75C5" w:rsidRPr="00C0399D" w:rsidRDefault="007F75C5" w:rsidP="007F75C5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C8A8FB8" w14:textId="6EF6A653" w:rsidR="007F75C5" w:rsidRPr="008C3283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3AB83DAA" w14:textId="28DBF8BC" w:rsidR="007F75C5" w:rsidRPr="003A596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00B050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92D050"/>
                      </w:tcPr>
                      <w:p w14:paraId="492288F6" w14:textId="0E528870" w:rsidR="007F75C5" w:rsidRPr="000F3B9D" w:rsidRDefault="000F3B9D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0F3B9D">
                          <w:rPr>
                            <w:rFonts w:ascii="Calibri" w:hAnsi="Calibri" w:cs="Calibri"/>
                            <w:b/>
                            <w:bCs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CED15EA" w14:textId="4E066A9D" w:rsidR="007F75C5" w:rsidRPr="006F374F" w:rsidRDefault="000F3B9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E6E95F6" w14:textId="74970A08" w:rsidR="007F75C5" w:rsidRPr="006F374F" w:rsidRDefault="000F3B9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6C1D49D0" w14:textId="77777777" w:rsidTr="00A70674">
                    <w:tc>
                      <w:tcPr>
                        <w:tcW w:w="448" w:type="dxa"/>
                      </w:tcPr>
                      <w:p w14:paraId="32E8667E" w14:textId="1B525182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8B0CA37" w14:textId="66BBE74F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14A5CAC" w14:textId="5BAB5384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CD21145" w14:textId="32913015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1ED554B" w14:textId="7FFB7105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8EDCDD3" w14:textId="5FF96DA1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FDFE9B" w14:textId="49BCDAA0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7F75C5" w:rsidRPr="006F374F" w14:paraId="4C7958EA" w14:textId="77777777" w:rsidTr="00A70674">
                    <w:tc>
                      <w:tcPr>
                        <w:tcW w:w="448" w:type="dxa"/>
                      </w:tcPr>
                      <w:p w14:paraId="3AA591AC" w14:textId="66996C5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CD2368B" w14:textId="4340E81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7836224" w14:textId="3730D8F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58CB6D" w14:textId="00C2D13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7811852" w14:textId="60B6286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E8EE837" w14:textId="7A3F44AA" w:rsidR="007F75C5" w:rsidRPr="006F374F" w:rsidRDefault="008A26D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B6F6B70" w14:textId="1C131BC1" w:rsidR="007F75C5" w:rsidRPr="006F374F" w:rsidRDefault="008A26D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58027BC6" w14:textId="77777777" w:rsidTr="00A70674">
                    <w:tc>
                      <w:tcPr>
                        <w:tcW w:w="448" w:type="dxa"/>
                      </w:tcPr>
                      <w:p w14:paraId="6654EFCF" w14:textId="764C14AA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80BA21" w14:textId="16B60848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716D56" w14:textId="2473B6F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67C64EC" w14:textId="2DB2470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385BB1" w14:textId="12F1346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228AB7" w14:textId="61CE9EA0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6305A3C" w14:textId="2B9B72A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</w:tr>
                  <w:tr w:rsidR="007F75C5" w:rsidRPr="006F374F" w14:paraId="6DEEA2B4" w14:textId="77777777" w:rsidTr="00A70674">
                    <w:tc>
                      <w:tcPr>
                        <w:tcW w:w="448" w:type="dxa"/>
                      </w:tcPr>
                      <w:p w14:paraId="72533BCF" w14:textId="34CF5CD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E2A6F14" w14:textId="3AB7A759" w:rsidR="007F75C5" w:rsidRPr="006F374F" w:rsidRDefault="008A26D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CF44E46" w14:textId="21844987" w:rsidR="007F75C5" w:rsidRPr="006F374F" w:rsidRDefault="008A26D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36B9E96" w14:textId="4D978B2F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AF9B16" w14:textId="0CD21439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DD767B" w14:textId="32192FB1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  <w:r w:rsidR="00B968CF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171E36" w14:textId="4C7E1BC1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31</w:t>
                        </w:r>
                      </w:p>
                    </w:tc>
                  </w:tr>
                  <w:tr w:rsidR="00223D4D" w:rsidRPr="006F374F" w14:paraId="68CFCE8C" w14:textId="77777777" w:rsidTr="00A70674">
                    <w:tc>
                      <w:tcPr>
                        <w:tcW w:w="448" w:type="dxa"/>
                      </w:tcPr>
                      <w:p w14:paraId="76E4D03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314E5DC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3C309F5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C61B81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BE0647D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A7BB4E0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6D6C852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0733CC1F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1BA535A8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  <w:tr w:rsidR="00223D4D" w:rsidRPr="006F374F" w14:paraId="0F92321D" w14:textId="77777777">
        <w:trPr>
          <w:trHeight w:hRule="exact" w:val="144"/>
        </w:trPr>
        <w:tc>
          <w:tcPr>
            <w:tcW w:w="3214" w:type="dxa"/>
          </w:tcPr>
          <w:p w14:paraId="4F47E668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145F00F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1BB5E89E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2CA9AECC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04A380D6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  <w:tr w:rsidR="00223D4D" w:rsidRPr="006F374F" w14:paraId="79E80FED" w14:textId="77777777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716BC3B9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769947FE" w14:textId="10DB5B1E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Feb 20</w:t>
                  </w:r>
                  <w:r w:rsidR="003C14C4" w:rsidRPr="006F374F">
                    <w:rPr>
                      <w:rFonts w:ascii="Calibri" w:hAnsi="Calibri" w:cs="Calibri"/>
                    </w:rPr>
                    <w:t>2</w:t>
                  </w:r>
                  <w:r w:rsidR="00B968CF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03E54E44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3DA4483E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4E407223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679224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5E385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AA4ED9F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43CE28D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ECC0361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3AA7702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3480111A" w14:textId="77777777" w:rsidTr="00A70674">
                    <w:tc>
                      <w:tcPr>
                        <w:tcW w:w="448" w:type="dxa"/>
                      </w:tcPr>
                      <w:p w14:paraId="6274350F" w14:textId="4A4342CC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2465AE" w14:textId="11666F18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5D86E5" w14:textId="21C09D2C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0CF25B" w14:textId="755A7653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0BA6DDE" w14:textId="2A7A4A16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15AB32" w14:textId="3078F21A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9559D4C" w14:textId="54CAFFD2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3350CEA0" w14:textId="77777777" w:rsidTr="004F4AD5">
                    <w:tc>
                      <w:tcPr>
                        <w:tcW w:w="448" w:type="dxa"/>
                      </w:tcPr>
                      <w:p w14:paraId="301CD788" w14:textId="40366D95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D854203" w14:textId="1E292F42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42637A" w14:textId="3D39761C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9EF18DB" w14:textId="52EB3128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shd w:val="clear" w:color="auto" w:fill="D2B1DB" w:themeFill="accent6" w:themeFillTint="66"/>
                      </w:tcPr>
                      <w:p w14:paraId="64998C15" w14:textId="49AFA101" w:rsidR="007F75C5" w:rsidRPr="004F4AD5" w:rsidRDefault="00B968CF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4F4AD5">
                          <w:rPr>
                            <w:rFonts w:ascii="Calibri" w:hAnsi="Calibri" w:cs="Calibri"/>
                            <w:b/>
                            <w:bCs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19FEBA6" w14:textId="0AB91164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204055" w14:textId="1F41B490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14</w:t>
                        </w:r>
                      </w:p>
                    </w:tc>
                  </w:tr>
                  <w:tr w:rsidR="007F75C5" w:rsidRPr="006F374F" w14:paraId="0FD41BFB" w14:textId="77777777" w:rsidTr="00600B25">
                    <w:tc>
                      <w:tcPr>
                        <w:tcW w:w="448" w:type="dxa"/>
                        <w:shd w:val="clear" w:color="auto" w:fill="002060"/>
                      </w:tcPr>
                      <w:p w14:paraId="3E13B07C" w14:textId="5AF0F10D" w:rsidR="007F75C5" w:rsidRPr="00600B25" w:rsidRDefault="00B968CF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14664F27" w14:textId="3EA1C469" w:rsidR="007F75C5" w:rsidRPr="00600B25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B968CF"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3F7574C" w14:textId="076FB0FC" w:rsidR="007F75C5" w:rsidRPr="00600B25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B968CF"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2DCC711" w14:textId="1512E9D7" w:rsidR="007F75C5" w:rsidRPr="00600B25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B968CF"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ACDA374" w14:textId="7CFE03C4" w:rsidR="007F75C5" w:rsidRPr="00600B25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B968CF"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046F89" w14:textId="53846AF1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379ECE" w14:textId="655BE23D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21</w:t>
                        </w:r>
                      </w:p>
                    </w:tc>
                  </w:tr>
                  <w:tr w:rsidR="007F75C5" w:rsidRPr="006F374F" w14:paraId="0C68B682" w14:textId="77777777" w:rsidTr="00600B25"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5742292D" w14:textId="41EC0F5F" w:rsidR="007F75C5" w:rsidRPr="00600B25" w:rsidRDefault="0004448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203277A5" w14:textId="5BA6FA60" w:rsidR="007F75C5" w:rsidRPr="00600B25" w:rsidRDefault="0004448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4B24B5AE" w14:textId="434C936C" w:rsidR="007F75C5" w:rsidRPr="00600B25" w:rsidRDefault="0004448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5A5AABA7" w14:textId="6D0FA989" w:rsidR="007F75C5" w:rsidRPr="00600B25" w:rsidRDefault="0004448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6377FE88" w14:textId="36C5F1DD" w:rsidR="007F75C5" w:rsidRPr="00600B25" w:rsidRDefault="007F75C5" w:rsidP="0004448B">
                        <w:pPr>
                          <w:jc w:val="left"/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</w:t>
                        </w:r>
                        <w:r w:rsidR="0004448B" w:rsidRPr="00600B25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6C9195" w14:textId="3E092F8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4448B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19C35E" w14:textId="7640511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4448B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08413639" w14:textId="77777777" w:rsidTr="00A70674">
                    <w:tc>
                      <w:tcPr>
                        <w:tcW w:w="448" w:type="dxa"/>
                      </w:tcPr>
                      <w:p w14:paraId="282E4609" w14:textId="2C44F2A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2419293" w14:textId="5BC12FB2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8A0D9EE" w14:textId="1616499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DD57912" w14:textId="230BF16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19279E3" w14:textId="35A6AF5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5AC4D8" w14:textId="68F9504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43E61F8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7F75C5" w:rsidRPr="006F374F" w14:paraId="0A9513E5" w14:textId="77777777" w:rsidTr="00A70674">
                    <w:tc>
                      <w:tcPr>
                        <w:tcW w:w="448" w:type="dxa"/>
                      </w:tcPr>
                      <w:p w14:paraId="48C9D4FD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1FCD52A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B8A6B45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8422D0E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DC74DA6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1FAB1CB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983A671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1428FFAD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0EF845F2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65A01414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30317E56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492F21D3" w14:textId="30A2FBCE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Mar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4F4AD5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14638834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164E27B8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75C8652F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DEA1E7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F5EF1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E111FB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7B838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170C3FB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1B3F0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48D13E86" w14:textId="77777777" w:rsidTr="00A70674">
                    <w:tc>
                      <w:tcPr>
                        <w:tcW w:w="448" w:type="dxa"/>
                      </w:tcPr>
                      <w:p w14:paraId="4F568374" w14:textId="2F80ACA6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4FDC92A" w14:textId="766C262E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1B29CC" w14:textId="2E01B6A9" w:rsidR="007F75C5" w:rsidRPr="006F374F" w:rsidRDefault="00332BBA" w:rsidP="00FD333B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81F5345" w14:textId="12C9464B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CA67F0" w14:textId="4E9A5701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025548" w14:textId="12089E34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8E5EA2" w14:textId="63F85854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7048B9C6" w14:textId="77777777" w:rsidTr="00A70674">
                    <w:tc>
                      <w:tcPr>
                        <w:tcW w:w="448" w:type="dxa"/>
                      </w:tcPr>
                      <w:p w14:paraId="1E587412" w14:textId="67D3F114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269A4C4" w14:textId="19F30DBD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E2BEF4" w14:textId="5832069C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AC488FB" w14:textId="2F743EF0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C7E611" w14:textId="7FFEAB7D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D1EEB2" w14:textId="4F9720F1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BEF84F" w14:textId="20FE3E56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14</w:t>
                        </w:r>
                      </w:p>
                    </w:tc>
                  </w:tr>
                  <w:tr w:rsidR="007F75C5" w:rsidRPr="006F374F" w14:paraId="1E973D33" w14:textId="77777777" w:rsidTr="00A70674">
                    <w:tc>
                      <w:tcPr>
                        <w:tcW w:w="448" w:type="dxa"/>
                      </w:tcPr>
                      <w:p w14:paraId="310BE148" w14:textId="70FA0BFF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CE66D7" w14:textId="19D00FC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B3915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4C1E39" w14:textId="4FBCC2F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B3915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303B90" w14:textId="34FB99F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B3915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869C865" w14:textId="6DDA061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B3915"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D39B6AA" w14:textId="2653D5E0" w:rsidR="003B3915" w:rsidRPr="006F374F" w:rsidRDefault="003B3915" w:rsidP="003B391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A2167C7" w14:textId="6D00FCC4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21</w:t>
                        </w:r>
                      </w:p>
                    </w:tc>
                  </w:tr>
                  <w:tr w:rsidR="007F75C5" w:rsidRPr="006F374F" w14:paraId="27BF021B" w14:textId="77777777" w:rsidTr="003F150C">
                    <w:tc>
                      <w:tcPr>
                        <w:tcW w:w="448" w:type="dxa"/>
                      </w:tcPr>
                      <w:p w14:paraId="2B138354" w14:textId="145F647F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A1F107" w14:textId="6D36E97C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A86645" w14:textId="221CDE55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0683EE8" w14:textId="546CFA9B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92D050"/>
                      </w:tcPr>
                      <w:p w14:paraId="2A421BF4" w14:textId="1564FBB2" w:rsidR="007F75C5" w:rsidRPr="003F150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3F150C">
                          <w:rPr>
                            <w:rFonts w:ascii="Calibri" w:hAnsi="Calibri" w:cs="Calibri"/>
                            <w:b/>
                            <w:bCs/>
                          </w:rPr>
                          <w:t>2</w:t>
                        </w:r>
                        <w:r w:rsidR="003B3915" w:rsidRPr="003F150C">
                          <w:rPr>
                            <w:rFonts w:ascii="Calibri" w:hAnsi="Calibri" w:cs="Calibri"/>
                            <w:b/>
                            <w:bCs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5373908" w14:textId="2BE498D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B3915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93B621" w14:textId="616FF84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B3915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19BD362D" w14:textId="77777777" w:rsidTr="003F150C">
                    <w:tc>
                      <w:tcPr>
                        <w:tcW w:w="448" w:type="dxa"/>
                        <w:shd w:val="clear" w:color="auto" w:fill="92D050"/>
                      </w:tcPr>
                      <w:p w14:paraId="65C091DC" w14:textId="10FE002C" w:rsidR="007F75C5" w:rsidRPr="003F150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3F150C">
                          <w:rPr>
                            <w:rFonts w:ascii="Calibri" w:hAnsi="Calibri" w:cs="Calibri"/>
                            <w:b/>
                            <w:bCs/>
                          </w:rPr>
                          <w:t>2</w:t>
                        </w:r>
                        <w:r w:rsidR="003B3915" w:rsidRPr="003F150C">
                          <w:rPr>
                            <w:rFonts w:ascii="Calibri" w:hAnsi="Calibri" w:cs="Calibri"/>
                            <w:b/>
                            <w:bCs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7A88CC6" w14:textId="285803B1" w:rsidR="007F75C5" w:rsidRPr="003F150C" w:rsidRDefault="003B391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F150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082D5855" w14:textId="29F1868F" w:rsidR="007F75C5" w:rsidRPr="003F150C" w:rsidRDefault="008A773F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F150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EA26488" w14:textId="288FF1E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6F7A353" w14:textId="496CD2F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54192E7" w14:textId="1C9DE00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AD6309" w14:textId="3466FEF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223D4D" w:rsidRPr="006F374F" w14:paraId="13B26590" w14:textId="77777777" w:rsidTr="00203C85">
                    <w:tc>
                      <w:tcPr>
                        <w:tcW w:w="448" w:type="dxa"/>
                      </w:tcPr>
                      <w:p w14:paraId="0AD41107" w14:textId="45B83DCC" w:rsidR="00223D4D" w:rsidRPr="005009BD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49DE142" w14:textId="4520BEE9" w:rsidR="00223D4D" w:rsidRPr="005009BD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7D75ECB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C5C65F7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C094DD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A1BBDD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54F0653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3DEEFCC3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496CF1AE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7380824A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12C47A0F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2413482C" w14:textId="3FD95E9D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Apr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3F150C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3D1FE49C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77AF562A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168B3C29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8FB8E6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B53EC1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E35148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5608104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42537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587D97C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2A2671EF" w14:textId="77777777" w:rsidTr="00247DED">
                    <w:tc>
                      <w:tcPr>
                        <w:tcW w:w="448" w:type="dxa"/>
                      </w:tcPr>
                      <w:p w14:paraId="1C898DA9" w14:textId="25C80140" w:rsidR="007F75C5" w:rsidRPr="008C3283" w:rsidRDefault="007F75C5" w:rsidP="007F75C5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40C3E5F" w14:textId="5A91423E" w:rsidR="007F75C5" w:rsidRPr="008C3283" w:rsidRDefault="007F75C5" w:rsidP="007F75C5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4C1A245" w14:textId="110F7B1D" w:rsidR="007F75C5" w:rsidRPr="005009BD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37B1026" w14:textId="1189E1EB" w:rsidR="007F75C5" w:rsidRPr="005009BD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3276EE7" w14:textId="08A176A5" w:rsidR="007F75C5" w:rsidRPr="005009BD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</w:rPr>
                        </w:pPr>
                        <w:r w:rsidRPr="00247DED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AD65961" w14:textId="0A935BE0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2FA053" w14:textId="5582A90A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</w:tr>
                  <w:tr w:rsidR="007F75C5" w:rsidRPr="006F374F" w14:paraId="18A8927A" w14:textId="77777777" w:rsidTr="00247DED">
                    <w:tc>
                      <w:tcPr>
                        <w:tcW w:w="448" w:type="dxa"/>
                        <w:shd w:val="clear" w:color="auto" w:fill="002060"/>
                      </w:tcPr>
                      <w:p w14:paraId="1FEDB93D" w14:textId="438AA6BF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247DED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7DE823B6" w14:textId="61473991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DAEF30E" w14:textId="16FC4F5E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BAF3654" w14:textId="32EEC31B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1BC410FB" w14:textId="7472085C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BCC2634" w14:textId="016E4C9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1E27B7E" w14:textId="73CCC4B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</w:tr>
                  <w:tr w:rsidR="007F75C5" w:rsidRPr="006F374F" w14:paraId="099C829C" w14:textId="77777777" w:rsidTr="005009BD">
                    <w:tc>
                      <w:tcPr>
                        <w:tcW w:w="448" w:type="dxa"/>
                      </w:tcPr>
                      <w:p w14:paraId="160815FC" w14:textId="3636B5BC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F4018D9" w14:textId="0C561F37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060E6D" w14:textId="718B8EFC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646462" w14:textId="25AFEF9A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6BD5F3" w14:textId="1688E161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9FB96A7" w14:textId="1CA79D5F" w:rsidR="007F75C5" w:rsidRPr="006F374F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CF7A88" w14:textId="57B35428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490C49C1" w14:textId="77777777" w:rsidTr="005009BD">
                    <w:tc>
                      <w:tcPr>
                        <w:tcW w:w="448" w:type="dxa"/>
                      </w:tcPr>
                      <w:p w14:paraId="544B4DEC" w14:textId="5E7FC57E" w:rsidR="007F75C5" w:rsidRPr="005009BD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7F939DD" w14:textId="2D7AB15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F2DB909" w14:textId="2B1887F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82081BB" w14:textId="6726F9E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21DDF9E" w14:textId="2B1A794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186D78" w14:textId="253AB9B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72C497F" w14:textId="74FE7F4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</w:tr>
                  <w:tr w:rsidR="007F75C5" w:rsidRPr="006F374F" w14:paraId="01CB0F4D" w14:textId="77777777" w:rsidTr="00A70674">
                    <w:tc>
                      <w:tcPr>
                        <w:tcW w:w="448" w:type="dxa"/>
                      </w:tcPr>
                      <w:p w14:paraId="777648ED" w14:textId="0400901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FD8A7CF" w14:textId="3D6FA53B" w:rsidR="007F75C5" w:rsidRPr="006F374F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AA5F7C" w14:textId="6C5F6421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1DBCC2" w14:textId="6741B274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3DF5ED4" w14:textId="5816047E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B45CAB4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7E0D24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223D4D" w:rsidRPr="006F374F" w14:paraId="796C446A" w14:textId="77777777" w:rsidTr="00A70674">
                    <w:tc>
                      <w:tcPr>
                        <w:tcW w:w="448" w:type="dxa"/>
                      </w:tcPr>
                      <w:p w14:paraId="66169BB1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C5FC147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0868175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32135F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C2094CF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8F98CA2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950EF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49898E2B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0B91F81C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  <w:tr w:rsidR="00223D4D" w:rsidRPr="006F374F" w14:paraId="5A683588" w14:textId="77777777">
        <w:trPr>
          <w:trHeight w:hRule="exact" w:val="144"/>
        </w:trPr>
        <w:tc>
          <w:tcPr>
            <w:tcW w:w="3214" w:type="dxa"/>
          </w:tcPr>
          <w:p w14:paraId="56B7FB6C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6B352FAE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7273110E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43624730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2C51D514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  <w:tr w:rsidR="00223D4D" w:rsidRPr="006F374F" w14:paraId="148A965B" w14:textId="77777777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5EEDDFBE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6ADA975E" w14:textId="15959E93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May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3F150C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1BC3962A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565C4B47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66AD59C2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594A3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381A2B5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F4BDB77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2F124F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DE55B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08C0302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796F79C3" w14:textId="77777777" w:rsidTr="00A70674">
                    <w:tc>
                      <w:tcPr>
                        <w:tcW w:w="448" w:type="dxa"/>
                      </w:tcPr>
                      <w:p w14:paraId="2DC0BDAF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639A2B6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C240C89" w14:textId="2967273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E01DD9B" w14:textId="182D813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89F4445" w14:textId="27F133F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10AF76A" w14:textId="7C6FF4A6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C26A28" w14:textId="7F41348E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</w:tr>
                  <w:tr w:rsidR="007F75C5" w:rsidRPr="006F374F" w14:paraId="1E99F977" w14:textId="77777777" w:rsidTr="00C0399D">
                    <w:tc>
                      <w:tcPr>
                        <w:tcW w:w="448" w:type="dxa"/>
                        <w:shd w:val="clear" w:color="auto" w:fill="92D050"/>
                      </w:tcPr>
                      <w:p w14:paraId="449F2A25" w14:textId="65EFBF70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20B478" w14:textId="4B50390C" w:rsidR="007F75C5" w:rsidRPr="006F374F" w:rsidRDefault="00247DE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6B83011" w14:textId="18823449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18D929" w14:textId="1ECDFC7E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4FE3B2" w14:textId="6FFDDD2E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DEE96C" w14:textId="239A91B9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CADB232" w14:textId="7DE52209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</w:tr>
                  <w:tr w:rsidR="007F75C5" w:rsidRPr="006F374F" w14:paraId="1565F2EF" w14:textId="77777777" w:rsidTr="00A70674">
                    <w:tc>
                      <w:tcPr>
                        <w:tcW w:w="448" w:type="dxa"/>
                      </w:tcPr>
                      <w:p w14:paraId="140400C8" w14:textId="7339475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89EB51F" w14:textId="411FC8F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975680" w14:textId="2470331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DE7098" w14:textId="46C81480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92806A" w14:textId="6D69700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552C77" w14:textId="5A1C3CB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978F6D" w14:textId="64B49DA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7F75C5" w:rsidRPr="006F374F" w14:paraId="36161752" w14:textId="77777777" w:rsidTr="007F75C5">
                    <w:tc>
                      <w:tcPr>
                        <w:tcW w:w="448" w:type="dxa"/>
                      </w:tcPr>
                      <w:p w14:paraId="0325865B" w14:textId="337C3DE1" w:rsidR="007F75C5" w:rsidRPr="006F374F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1A00821" w14:textId="0A098308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364C73D" w14:textId="01F7D531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C3C3332" w14:textId="5903FB0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C84DC4E" w14:textId="27511A4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047FB1" w14:textId="16AD2DE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A37D98" w14:textId="4A42181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211C0BF7" w14:textId="77777777" w:rsidTr="000716BF">
                    <w:tc>
                      <w:tcPr>
                        <w:tcW w:w="448" w:type="dxa"/>
                      </w:tcPr>
                      <w:p w14:paraId="08897C3C" w14:textId="3D4BEFC2" w:rsidR="007F75C5" w:rsidRPr="00ED601E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D6FBC4D" w14:textId="34FFC5FE" w:rsidR="007F75C5" w:rsidRPr="00ED601E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29799C8" w14:textId="77441C91" w:rsidR="007F75C5" w:rsidRPr="00ED601E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F37641" w14:textId="6E4C25F8" w:rsidR="007F75C5" w:rsidRPr="00ED601E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D2B1DB" w:themeFill="accent6" w:themeFillTint="66"/>
                      </w:tcPr>
                      <w:p w14:paraId="530C8B55" w14:textId="560FD92D" w:rsidR="007F75C5" w:rsidRPr="00ED601E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4A0F20" w14:textId="21EFF5D6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3310E5" w14:textId="38915C00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  <w:r w:rsidR="007273A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223D4D" w:rsidRPr="006F374F" w14:paraId="5C2BF9FC" w14:textId="77777777" w:rsidTr="00ED601E">
                    <w:tc>
                      <w:tcPr>
                        <w:tcW w:w="448" w:type="dxa"/>
                        <w:shd w:val="clear" w:color="auto" w:fill="92D050"/>
                      </w:tcPr>
                      <w:p w14:paraId="4C03D66D" w14:textId="2F0A5795" w:rsidR="00223D4D" w:rsidRPr="00ED601E" w:rsidRDefault="00ED601E" w:rsidP="00223D4D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ED601E">
                          <w:rPr>
                            <w:rFonts w:ascii="Calibri" w:hAnsi="Calibri" w:cs="Calibri"/>
                            <w:b/>
                            <w:bCs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A45E951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7149A7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C76E9D3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F523C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6AB1A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B2E597E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1E220FC4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964996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635EF86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04B688EF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4D6DB49B" w14:textId="6461B249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Jun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052331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065FD01B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0AAB770A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69AFFE81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C39838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B371C3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820226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D3A33A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929C68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2B3114C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68483994" w14:textId="77777777" w:rsidTr="000A23F9">
                    <w:tc>
                      <w:tcPr>
                        <w:tcW w:w="448" w:type="dxa"/>
                      </w:tcPr>
                      <w:p w14:paraId="6F0279B8" w14:textId="130176A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D0485CC" w14:textId="4C0BA7B8" w:rsidR="007F75C5" w:rsidRPr="000A23F9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0A23F9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18DC9FC" w14:textId="614F663F" w:rsidR="007F75C5" w:rsidRPr="000A23F9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0A23F9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778AB172" w14:textId="60D16A04" w:rsidR="007F75C5" w:rsidRPr="000A23F9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0A23F9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1EC647A5" w14:textId="275E6605" w:rsidR="007F75C5" w:rsidRPr="000A23F9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0A23F9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7B747B4" w14:textId="23871FC3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46982A" w14:textId="7F74CD1F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7F75C5" w:rsidRPr="006F374F" w14:paraId="5AC9ECFA" w14:textId="77777777" w:rsidTr="000716BF">
                    <w:tc>
                      <w:tcPr>
                        <w:tcW w:w="448" w:type="dxa"/>
                        <w:shd w:val="clear" w:color="auto" w:fill="D2B1DB" w:themeFill="accent6" w:themeFillTint="66"/>
                      </w:tcPr>
                      <w:p w14:paraId="35D5D70E" w14:textId="50194CB8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7A80A54" w14:textId="3D94D639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A114FA" w14:textId="1E7DDEFA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2AE9A35" w14:textId="6E49B0A7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5E9F80" w14:textId="6771EB70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19A67A" w14:textId="05AD2984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F1459E8" w14:textId="2CC7BDBA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6534377F" w14:textId="77777777" w:rsidTr="00A70674">
                    <w:tc>
                      <w:tcPr>
                        <w:tcW w:w="448" w:type="dxa"/>
                      </w:tcPr>
                      <w:p w14:paraId="0F95088B" w14:textId="256F96B1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75682D" w14:textId="7D322854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A2A8295" w14:textId="6CB81DF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BE047C0" w14:textId="5909F8D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2D5E61" w14:textId="18F3BF2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8A699C" w14:textId="2B3B518B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024C42" w14:textId="1E5928A5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7F75C5" w:rsidRPr="006F374F" w14:paraId="32357976" w14:textId="77777777" w:rsidTr="00A70674">
                    <w:tc>
                      <w:tcPr>
                        <w:tcW w:w="448" w:type="dxa"/>
                      </w:tcPr>
                      <w:p w14:paraId="1F41F3D5" w14:textId="0745FAB3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033ED0C" w14:textId="3A2E3231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19C7D1" w14:textId="09C21F4E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136A54" w14:textId="2AA5E6A7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6E2E459" w14:textId="26D392A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5ED6EB" w14:textId="5712BB6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667ABC4" w14:textId="5CFFD8C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668BC52C" w14:textId="77777777" w:rsidTr="00A70674">
                    <w:tc>
                      <w:tcPr>
                        <w:tcW w:w="448" w:type="dxa"/>
                      </w:tcPr>
                      <w:p w14:paraId="488175FD" w14:textId="5440F37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9847BF" w14:textId="5D29116E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05463F" w14:textId="7A1C4C04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64D340" w14:textId="777C350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A091B76" w14:textId="3CDA4B6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A6F5635" w14:textId="4C6C0FD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C4B0F02" w14:textId="7E212F7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223D4D" w:rsidRPr="006F374F" w14:paraId="5613CBE0" w14:textId="77777777" w:rsidTr="00A70674">
                    <w:tc>
                      <w:tcPr>
                        <w:tcW w:w="448" w:type="dxa"/>
                      </w:tcPr>
                      <w:p w14:paraId="1B181628" w14:textId="39E4C446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616C8F6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3284356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AABF60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20A8F2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A22F436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9FF66B3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50812B1D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24BF43B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5896C91B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4D1D90CD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2BADFF08" w14:textId="402EAC2C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Jul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D5011D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3DC66128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5969FF53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248D979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FCBB7FF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5E7E98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52B463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3274C4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B65E8B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55BE15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49BBF01A" w14:textId="77777777" w:rsidTr="00A70674">
                    <w:tc>
                      <w:tcPr>
                        <w:tcW w:w="448" w:type="dxa"/>
                      </w:tcPr>
                      <w:p w14:paraId="5274FFDF" w14:textId="13C29C6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D88FD5A" w14:textId="3467B9C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6C62C0" w14:textId="2A9D1D6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8153FBC" w14:textId="1B1D9114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3ADCEB" w14:textId="13FF7181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3A2A77" w14:textId="5330D683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7C0440" w14:textId="55141982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</w:tr>
                  <w:tr w:rsidR="007F75C5" w:rsidRPr="006F374F" w14:paraId="57F78E04" w14:textId="77777777" w:rsidTr="00A70674">
                    <w:tc>
                      <w:tcPr>
                        <w:tcW w:w="448" w:type="dxa"/>
                      </w:tcPr>
                      <w:p w14:paraId="49F7022A" w14:textId="0BABEB3B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41AF49A" w14:textId="12830418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9268EA3" w14:textId="1870A2FB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73AE320" w14:textId="29AFAE92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9280948" w14:textId="47495645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F8F403" w14:textId="299AF9C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CB5DD4D" w14:textId="3EA22070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</w:tr>
                  <w:tr w:rsidR="007F75C5" w:rsidRPr="006F374F" w14:paraId="500F6E5E" w14:textId="77777777" w:rsidTr="00A70674">
                    <w:tc>
                      <w:tcPr>
                        <w:tcW w:w="448" w:type="dxa"/>
                      </w:tcPr>
                      <w:p w14:paraId="4F100E63" w14:textId="16BA0AC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604CB20" w14:textId="1313778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0F15853" w14:textId="0D97154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5D64FDA" w14:textId="644D18D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9C24705" w14:textId="3F86CCE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2B6926" w14:textId="7BBB72D1" w:rsidR="007F75C5" w:rsidRPr="006F374F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6DCAF2" w14:textId="251E5634" w:rsidR="007F75C5" w:rsidRPr="006F374F" w:rsidRDefault="003E045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58E3F69D" w14:textId="77777777" w:rsidTr="00A70674">
                    <w:tc>
                      <w:tcPr>
                        <w:tcW w:w="448" w:type="dxa"/>
                      </w:tcPr>
                      <w:p w14:paraId="7B09FEC9" w14:textId="43B8219A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98061C6" w14:textId="0885A4F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D33D367" w14:textId="34840F0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41F488" w14:textId="5EFFA12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4EBE48" w14:textId="3FE610B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E67E76" w14:textId="1216FB3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D8E5872" w14:textId="021E490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</w:tr>
                  <w:tr w:rsidR="007F75C5" w:rsidRPr="006F374F" w14:paraId="6E1BE860" w14:textId="77777777" w:rsidTr="000A23F9">
                    <w:tc>
                      <w:tcPr>
                        <w:tcW w:w="448" w:type="dxa"/>
                      </w:tcPr>
                      <w:p w14:paraId="3C78BFC6" w14:textId="02AF52F1" w:rsidR="007F75C5" w:rsidRPr="000A23F9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0A23F9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 w:rsidRPr="000A23F9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F61E77E" w14:textId="7603B611" w:rsidR="007F75C5" w:rsidRPr="000A23F9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0A23F9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 w:rsidRPr="000A23F9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FAC16F" w14:textId="6B224767" w:rsidR="007F75C5" w:rsidRPr="000A23F9" w:rsidRDefault="003E0456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0A23F9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 w:rsidRPr="000A23F9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3DBB87B" w14:textId="06ED5EBF" w:rsidR="007F75C5" w:rsidRPr="005009BD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F413BDF" w14:textId="6C720455" w:rsidR="007F75C5" w:rsidRPr="005009BD" w:rsidRDefault="003E0456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5009BD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  <w:r w:rsidR="0005233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A2B725" w14:textId="13D405AC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158FE2E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223D4D" w:rsidRPr="006F374F" w14:paraId="2740754C" w14:textId="77777777" w:rsidTr="00A70674">
                    <w:tc>
                      <w:tcPr>
                        <w:tcW w:w="448" w:type="dxa"/>
                      </w:tcPr>
                      <w:p w14:paraId="3FAE9785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7F7B1D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46E6DD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B7941D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5E0131F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04A7EAE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4EA9AC6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6EE0B681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7E8A23C1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</w:tbl>
    <w:p w14:paraId="06EB2A79" w14:textId="5B872858" w:rsidR="002B2C6A" w:rsidRDefault="002B2C6A">
      <w:pPr>
        <w:rPr>
          <w:rFonts w:ascii="Calibri" w:hAnsi="Calibri" w:cs="Calibri"/>
        </w:rPr>
      </w:pPr>
    </w:p>
    <w:p w14:paraId="589688CB" w14:textId="0537D1E1" w:rsidR="002D401D" w:rsidRDefault="002B2C6A" w:rsidP="002B2C6A">
      <w:pPr>
        <w:pStyle w:val="Heading1"/>
        <w:tabs>
          <w:tab w:val="center" w:pos="5400"/>
        </w:tabs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F0FAC8" wp14:editId="633B20FF">
                <wp:simplePos x="0" y="0"/>
                <wp:positionH relativeFrom="column">
                  <wp:posOffset>5088960</wp:posOffset>
                </wp:positionH>
                <wp:positionV relativeFrom="paragraph">
                  <wp:posOffset>71883</wp:posOffset>
                </wp:positionV>
                <wp:extent cx="226503" cy="151002"/>
                <wp:effectExtent l="0" t="0" r="21590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3" cy="15100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51970DC5">
              <v:rect id="Rectangle 5" style="position:absolute;margin-left:400.7pt;margin-top:5.65pt;width:17.85pt;height:11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d2b1db [1305]" strokecolor="#182734 [1604]" strokeweight="1pt" w14:anchorId="34BFC8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"/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3348B9" wp14:editId="258A6B20">
                <wp:simplePos x="0" y="0"/>
                <wp:positionH relativeFrom="column">
                  <wp:posOffset>3562036</wp:posOffset>
                </wp:positionH>
                <wp:positionV relativeFrom="paragraph">
                  <wp:posOffset>71755</wp:posOffset>
                </wp:positionV>
                <wp:extent cx="226503" cy="151002"/>
                <wp:effectExtent l="0" t="0" r="2159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3" cy="15100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7EA745B6">
              <v:rect id="Rectangle 4" style="position:absolute;margin-left:280.5pt;margin-top:5.65pt;width:17.85pt;height:11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yellow" strokecolor="#182734 [1604]" strokeweight="1pt" w14:anchorId="4D221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"/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A74895" wp14:editId="3F235F97">
                <wp:simplePos x="0" y="0"/>
                <wp:positionH relativeFrom="column">
                  <wp:posOffset>1883946</wp:posOffset>
                </wp:positionH>
                <wp:positionV relativeFrom="paragraph">
                  <wp:posOffset>71120</wp:posOffset>
                </wp:positionV>
                <wp:extent cx="226503" cy="151002"/>
                <wp:effectExtent l="0" t="0" r="2159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3" cy="15100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535E9460">
              <v:rect id="Rectangle 3" style="position:absolute;margin-left:148.35pt;margin-top:5.6pt;width:17.85pt;height:11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92d050" strokecolor="#182734 [1604]" strokeweight="1pt" w14:anchorId="2E593F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"/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35D4AD" wp14:editId="17FF2676">
                <wp:simplePos x="0" y="0"/>
                <wp:positionH relativeFrom="column">
                  <wp:posOffset>255864</wp:posOffset>
                </wp:positionH>
                <wp:positionV relativeFrom="paragraph">
                  <wp:posOffset>45481</wp:posOffset>
                </wp:positionV>
                <wp:extent cx="226503" cy="151002"/>
                <wp:effectExtent l="0" t="0" r="2159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3" cy="151002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10BA5799">
              <v:rect id="Rectangle 2" style="position:absolute;margin-left:20.15pt;margin-top:3.6pt;width:17.85pt;height:11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002060" strokecolor="#182734 [1604]" strokeweight="1pt" w14:anchorId="28E18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"/>
            </w:pict>
          </mc:Fallback>
        </mc:AlternateContent>
      </w:r>
      <w:r>
        <w:rPr>
          <w:rFonts w:ascii="Calibri" w:hAnsi="Calibri" w:cs="Calibri"/>
        </w:rPr>
        <w:t xml:space="preserve">                         School holidays                                 </w:t>
      </w:r>
      <w:proofErr w:type="gramStart"/>
      <w:r>
        <w:rPr>
          <w:rFonts w:ascii="Calibri" w:hAnsi="Calibri" w:cs="Calibri"/>
        </w:rPr>
        <w:t>Public</w:t>
      </w:r>
      <w:proofErr w:type="gramEnd"/>
      <w:r>
        <w:rPr>
          <w:rFonts w:ascii="Calibri" w:hAnsi="Calibri" w:cs="Calibri"/>
        </w:rPr>
        <w:t xml:space="preserve"> holidays                                     </w:t>
      </w:r>
      <w:proofErr w:type="gramStart"/>
      <w:r>
        <w:rPr>
          <w:rFonts w:ascii="Calibri" w:hAnsi="Calibri" w:cs="Calibri"/>
        </w:rPr>
        <w:t>Administration day</w:t>
      </w:r>
      <w:proofErr w:type="gramEnd"/>
      <w:r>
        <w:rPr>
          <w:rFonts w:ascii="Calibri" w:hAnsi="Calibri" w:cs="Calibri"/>
        </w:rPr>
        <w:t xml:space="preserve">                          Professional learning day     </w:t>
      </w:r>
      <w:r>
        <w:rPr>
          <w:rFonts w:ascii="Calibri" w:hAnsi="Calibri" w:cs="Calibri"/>
        </w:rPr>
        <w:tab/>
      </w:r>
    </w:p>
    <w:p w14:paraId="1BB8B84E" w14:textId="77777777" w:rsidR="002B2C6A" w:rsidRDefault="002B2C6A" w:rsidP="002B2C6A">
      <w:pPr>
        <w:rPr>
          <w:rFonts w:ascii="Calibri" w:hAnsi="Calibri" w:cs="Calibri"/>
          <w:sz w:val="20"/>
          <w:szCs w:val="20"/>
        </w:rPr>
      </w:pPr>
    </w:p>
    <w:p w14:paraId="16CD61BC" w14:textId="0F1C257D" w:rsidR="00792E5D" w:rsidRPr="005E0BBE" w:rsidRDefault="002B2C6A" w:rsidP="005E0BBE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This calendar should be adopted by all MITRE schools and</w:t>
      </w:r>
      <w:r w:rsidRPr="002B2C6A">
        <w:rPr>
          <w:rFonts w:ascii="Calibri" w:hAnsi="Calibri" w:cs="Calibri"/>
          <w:sz w:val="20"/>
          <w:szCs w:val="20"/>
        </w:rPr>
        <w:t xml:space="preserve"> published on individual school websites, ensuring parents/carers are informed well in advance.  MITRE schools should allocate a further </w:t>
      </w:r>
      <w:r w:rsidR="00CA2801">
        <w:rPr>
          <w:rFonts w:ascii="Calibri" w:hAnsi="Calibri" w:cs="Calibri"/>
          <w:sz w:val="20"/>
          <w:szCs w:val="20"/>
        </w:rPr>
        <w:t>4</w:t>
      </w:r>
      <w:r w:rsidRPr="002B2C6A">
        <w:rPr>
          <w:rFonts w:ascii="Calibri" w:hAnsi="Calibri" w:cs="Calibri"/>
          <w:sz w:val="20"/>
          <w:szCs w:val="20"/>
        </w:rPr>
        <w:t xml:space="preserve"> professional learning days of their own and can disaggregate days as they see fit.</w:t>
      </w:r>
      <w:r w:rsidR="00EB1040">
        <w:rPr>
          <w:rFonts w:ascii="Calibri" w:hAnsi="Calibri" w:cs="Calibri"/>
          <w:sz w:val="20"/>
          <w:szCs w:val="20"/>
        </w:rPr>
        <w:t xml:space="preserve">  </w:t>
      </w:r>
    </w:p>
    <w:p w14:paraId="11FBFFC8" w14:textId="50AAD041" w:rsidR="005E0BBE" w:rsidRDefault="005E0BBE">
      <w:pPr>
        <w:pStyle w:val="Heading1"/>
        <w:rPr>
          <w:rFonts w:ascii="Calibri" w:hAnsi="Calibri" w:cs="Calibri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7645571A" wp14:editId="04B42834">
            <wp:simplePos x="0" y="0"/>
            <wp:positionH relativeFrom="margin">
              <wp:posOffset>6306020</wp:posOffset>
            </wp:positionH>
            <wp:positionV relativeFrom="paragraph">
              <wp:posOffset>0</wp:posOffset>
            </wp:positionV>
            <wp:extent cx="419100" cy="47561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03" t="13652" r="15061" b="8983"/>
                    <a:stretch/>
                  </pic:blipFill>
                  <pic:spPr bwMode="auto">
                    <a:xfrm>
                      <a:off x="0" y="0"/>
                      <a:ext cx="41910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9A58A1" w14:textId="77777777" w:rsidR="005E0BBE" w:rsidRDefault="005E0BBE">
      <w:pPr>
        <w:pStyle w:val="Heading1"/>
        <w:rPr>
          <w:rFonts w:ascii="Calibri" w:hAnsi="Calibri" w:cs="Calibri"/>
        </w:rPr>
      </w:pPr>
    </w:p>
    <w:p w14:paraId="63C05065" w14:textId="55C54DD4" w:rsidR="00A70674" w:rsidRPr="006F374F" w:rsidRDefault="002B2C6A">
      <w:pPr>
        <w:pStyle w:val="Heading1"/>
        <w:rPr>
          <w:rFonts w:ascii="Calibri" w:hAnsi="Calibri" w:cs="Calibri"/>
        </w:rPr>
      </w:pPr>
      <w:r>
        <w:rPr>
          <w:rFonts w:ascii="Calibri" w:hAnsi="Calibri" w:cs="Calibri"/>
        </w:rPr>
        <w:t>Autumn Term</w:t>
      </w:r>
      <w:r w:rsidR="00E118A4" w:rsidRPr="006F374F">
        <w:rPr>
          <w:rFonts w:ascii="Calibri" w:hAnsi="Calibri" w:cs="Calibri"/>
        </w:rPr>
        <w:t xml:space="preserve"> Dates</w:t>
      </w:r>
      <w:r w:rsidR="00A76038">
        <w:rPr>
          <w:rFonts w:ascii="Calibri" w:hAnsi="Calibri" w:cs="Calibri"/>
        </w:rPr>
        <w:t xml:space="preserve"> from </w:t>
      </w:r>
      <w:r w:rsidR="008169F3">
        <w:rPr>
          <w:rFonts w:ascii="Calibri" w:hAnsi="Calibri" w:cs="Calibri"/>
        </w:rPr>
        <w:t>Tuesday</w:t>
      </w:r>
      <w:r w:rsidR="0023240F">
        <w:rPr>
          <w:rFonts w:ascii="Calibri" w:hAnsi="Calibri" w:cs="Calibri"/>
        </w:rPr>
        <w:t xml:space="preserve"> </w:t>
      </w:r>
      <w:r w:rsidR="006265DD">
        <w:rPr>
          <w:rFonts w:ascii="Calibri" w:hAnsi="Calibri" w:cs="Calibri"/>
        </w:rPr>
        <w:t>1</w:t>
      </w:r>
      <w:r w:rsidR="006265DD" w:rsidRPr="006265DD">
        <w:rPr>
          <w:rFonts w:ascii="Calibri" w:hAnsi="Calibri" w:cs="Calibri"/>
          <w:vertAlign w:val="superscript"/>
        </w:rPr>
        <w:t>st</w:t>
      </w:r>
      <w:r w:rsidR="006265DD">
        <w:rPr>
          <w:rFonts w:ascii="Calibri" w:hAnsi="Calibri" w:cs="Calibri"/>
        </w:rPr>
        <w:t xml:space="preserve"> </w:t>
      </w:r>
      <w:r w:rsidR="00541F89">
        <w:rPr>
          <w:rFonts w:ascii="Calibri" w:hAnsi="Calibri" w:cs="Calibri"/>
        </w:rPr>
        <w:t>September 202</w:t>
      </w:r>
      <w:r w:rsidR="008169F3">
        <w:rPr>
          <w:rFonts w:ascii="Calibri" w:hAnsi="Calibri" w:cs="Calibri"/>
        </w:rPr>
        <w:t>6</w:t>
      </w:r>
      <w:r w:rsidR="00A76038">
        <w:rPr>
          <w:rFonts w:ascii="Calibri" w:hAnsi="Calibri" w:cs="Calibri"/>
        </w:rPr>
        <w:t xml:space="preserve"> to </w:t>
      </w:r>
      <w:r w:rsidR="00421286">
        <w:rPr>
          <w:rFonts w:ascii="Calibri" w:hAnsi="Calibri" w:cs="Calibri"/>
        </w:rPr>
        <w:t>Friday</w:t>
      </w:r>
      <w:r w:rsidR="00224DB5">
        <w:rPr>
          <w:rFonts w:ascii="Calibri" w:hAnsi="Calibri" w:cs="Calibri"/>
        </w:rPr>
        <w:t xml:space="preserve"> 1</w:t>
      </w:r>
      <w:r w:rsidR="00BD66C9">
        <w:rPr>
          <w:rFonts w:ascii="Calibri" w:hAnsi="Calibri" w:cs="Calibri"/>
        </w:rPr>
        <w:t>8</w:t>
      </w:r>
      <w:r w:rsidR="00224DB5" w:rsidRPr="00224DB5">
        <w:rPr>
          <w:rFonts w:ascii="Calibri" w:hAnsi="Calibri" w:cs="Calibri"/>
          <w:vertAlign w:val="superscript"/>
        </w:rPr>
        <w:t>th</w:t>
      </w:r>
      <w:r w:rsidR="00224DB5">
        <w:rPr>
          <w:rFonts w:ascii="Calibri" w:hAnsi="Calibri" w:cs="Calibri"/>
        </w:rPr>
        <w:t xml:space="preserve"> </w:t>
      </w:r>
      <w:r w:rsidR="00A76038">
        <w:rPr>
          <w:rFonts w:ascii="Calibri" w:hAnsi="Calibri" w:cs="Calibri"/>
        </w:rPr>
        <w:t>December 202</w:t>
      </w:r>
      <w:r w:rsidR="00BD66C9">
        <w:rPr>
          <w:rFonts w:ascii="Calibri" w:hAnsi="Calibri" w:cs="Calibri"/>
        </w:rPr>
        <w:t>6</w:t>
      </w:r>
      <w:r w:rsidR="00A76038">
        <w:rPr>
          <w:rFonts w:ascii="Calibri" w:hAnsi="Calibri" w:cs="Calibri"/>
        </w:rPr>
        <w:t xml:space="preserve"> (1</w:t>
      </w:r>
      <w:r w:rsidR="003F68E7">
        <w:rPr>
          <w:rFonts w:ascii="Calibri" w:hAnsi="Calibri" w:cs="Calibri"/>
        </w:rPr>
        <w:t>3</w:t>
      </w:r>
      <w:r w:rsidR="00A76038">
        <w:rPr>
          <w:rFonts w:ascii="Calibri" w:hAnsi="Calibri" w:cs="Calibri"/>
        </w:rPr>
        <w:t xml:space="preserve"> school weeks</w:t>
      </w:r>
      <w:r w:rsidR="003F68E7">
        <w:rPr>
          <w:rFonts w:ascii="Calibri" w:hAnsi="Calibri" w:cs="Calibri"/>
        </w:rPr>
        <w:t xml:space="preserve"> plus 4 days</w:t>
      </w:r>
      <w:r w:rsidR="00A76038">
        <w:rPr>
          <w:rFonts w:ascii="Calibri" w:hAnsi="Calibri" w:cs="Calibri"/>
        </w:rPr>
        <w:t>)</w:t>
      </w:r>
    </w:p>
    <w:tbl>
      <w:tblPr>
        <w:tblStyle w:val="Sem1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RPr="006F374F" w14:paraId="1AEA7640" w14:textId="77777777" w:rsidTr="0058421F">
        <w:trPr>
          <w:trHeight w:val="432"/>
        </w:trPr>
        <w:tc>
          <w:tcPr>
            <w:tcW w:w="10790" w:type="dxa"/>
          </w:tcPr>
          <w:p w14:paraId="649B9223" w14:textId="6DB1BEDD" w:rsidR="009A2F14" w:rsidRDefault="009A2F1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Administration day – </w:t>
            </w:r>
            <w:r w:rsidR="008169F3">
              <w:rPr>
                <w:rFonts w:ascii="Calibri" w:hAnsi="Calibri" w:cs="Calibri"/>
              </w:rPr>
              <w:t>Tuesday</w:t>
            </w:r>
            <w:r>
              <w:rPr>
                <w:rFonts w:ascii="Calibri" w:hAnsi="Calibri" w:cs="Calibri"/>
              </w:rPr>
              <w:t xml:space="preserve"> </w:t>
            </w:r>
            <w:r w:rsidR="006265DD">
              <w:rPr>
                <w:rFonts w:ascii="Calibri" w:hAnsi="Calibri" w:cs="Calibri"/>
              </w:rPr>
              <w:t>1</w:t>
            </w:r>
            <w:r w:rsidR="006265DD" w:rsidRPr="006265DD">
              <w:rPr>
                <w:rFonts w:ascii="Calibri" w:hAnsi="Calibri" w:cs="Calibri"/>
                <w:vertAlign w:val="superscript"/>
              </w:rPr>
              <w:t>st</w:t>
            </w:r>
            <w:r w:rsidR="006265D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September</w:t>
            </w:r>
          </w:p>
          <w:p w14:paraId="381D6F15" w14:textId="7261AB05" w:rsidR="00A70674" w:rsidRDefault="00A76038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Autumn half term holiday – Monday </w:t>
            </w:r>
            <w:r w:rsidR="007F094C">
              <w:rPr>
                <w:rFonts w:ascii="Calibri" w:hAnsi="Calibri" w:cs="Calibri"/>
              </w:rPr>
              <w:t>19</w:t>
            </w:r>
            <w:r w:rsidR="00E20522" w:rsidRPr="00E20522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October to Friday </w:t>
            </w:r>
            <w:r w:rsidR="005A3A37">
              <w:rPr>
                <w:rFonts w:ascii="Calibri" w:hAnsi="Calibri" w:cs="Calibri"/>
              </w:rPr>
              <w:t>3</w:t>
            </w:r>
            <w:r w:rsidR="007F094C">
              <w:rPr>
                <w:rFonts w:ascii="Calibri" w:hAnsi="Calibri" w:cs="Calibri"/>
              </w:rPr>
              <w:t>0</w:t>
            </w:r>
            <w:r w:rsidR="007F094C" w:rsidRPr="007F094C">
              <w:rPr>
                <w:rFonts w:ascii="Calibri" w:hAnsi="Calibri" w:cs="Calibri"/>
                <w:vertAlign w:val="superscript"/>
              </w:rPr>
              <w:t>th</w:t>
            </w:r>
            <w:r w:rsidR="007F094C">
              <w:rPr>
                <w:rFonts w:ascii="Calibri" w:hAnsi="Calibri" w:cs="Calibri"/>
              </w:rPr>
              <w:t xml:space="preserve"> </w:t>
            </w:r>
            <w:r w:rsidR="005A3A37">
              <w:rPr>
                <w:rFonts w:ascii="Calibri" w:hAnsi="Calibri" w:cs="Calibri"/>
              </w:rPr>
              <w:t>October</w:t>
            </w:r>
          </w:p>
          <w:p w14:paraId="63D91AEA" w14:textId="39173ECD" w:rsidR="00A76038" w:rsidRPr="006F374F" w:rsidRDefault="0023240F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</w:t>
            </w:r>
            <w:r w:rsidR="00A76038">
              <w:rPr>
                <w:rFonts w:ascii="Calibri" w:hAnsi="Calibri" w:cs="Calibri"/>
              </w:rPr>
              <w:t xml:space="preserve"> holiday – </w:t>
            </w:r>
            <w:r>
              <w:rPr>
                <w:rFonts w:ascii="Calibri" w:hAnsi="Calibri" w:cs="Calibri"/>
              </w:rPr>
              <w:t xml:space="preserve">Monday </w:t>
            </w:r>
            <w:r w:rsidR="005A3A37">
              <w:rPr>
                <w:rFonts w:ascii="Calibri" w:hAnsi="Calibri" w:cs="Calibri"/>
              </w:rPr>
              <w:t>2</w:t>
            </w:r>
            <w:r w:rsidR="007F094C">
              <w:rPr>
                <w:rFonts w:ascii="Calibri" w:hAnsi="Calibri" w:cs="Calibri"/>
              </w:rPr>
              <w:t>1</w:t>
            </w:r>
            <w:r w:rsidR="007F094C" w:rsidRPr="007F094C">
              <w:rPr>
                <w:rFonts w:ascii="Calibri" w:hAnsi="Calibri" w:cs="Calibri"/>
                <w:vertAlign w:val="superscript"/>
              </w:rPr>
              <w:t>st</w:t>
            </w:r>
            <w:r w:rsidR="005A3A3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December to </w:t>
            </w:r>
            <w:r w:rsidR="00421286">
              <w:rPr>
                <w:rFonts w:ascii="Calibri" w:hAnsi="Calibri" w:cs="Calibri"/>
              </w:rPr>
              <w:t>Friday</w:t>
            </w:r>
            <w:r>
              <w:rPr>
                <w:rFonts w:ascii="Calibri" w:hAnsi="Calibri" w:cs="Calibri"/>
              </w:rPr>
              <w:t xml:space="preserve"> </w:t>
            </w:r>
            <w:r w:rsidR="007F094C">
              <w:rPr>
                <w:rFonts w:ascii="Calibri" w:hAnsi="Calibri" w:cs="Calibri"/>
              </w:rPr>
              <w:t>1</w:t>
            </w:r>
            <w:r w:rsidR="007F094C" w:rsidRPr="007F094C">
              <w:rPr>
                <w:rFonts w:ascii="Calibri" w:hAnsi="Calibri" w:cs="Calibri"/>
                <w:vertAlign w:val="superscript"/>
              </w:rPr>
              <w:t>st</w:t>
            </w:r>
            <w:r w:rsidR="007F094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January</w:t>
            </w:r>
            <w:r w:rsidR="00A76038">
              <w:rPr>
                <w:rFonts w:ascii="Calibri" w:hAnsi="Calibri" w:cs="Calibri"/>
              </w:rPr>
              <w:t xml:space="preserve"> </w:t>
            </w:r>
          </w:p>
        </w:tc>
      </w:tr>
    </w:tbl>
    <w:p w14:paraId="2FC736AA" w14:textId="3D9E12C6" w:rsidR="00A70674" w:rsidRPr="006F374F" w:rsidRDefault="00E118A4">
      <w:pPr>
        <w:pStyle w:val="Heading1"/>
        <w:rPr>
          <w:rFonts w:ascii="Calibri" w:hAnsi="Calibri" w:cs="Calibri"/>
        </w:rPr>
      </w:pPr>
      <w:r w:rsidRPr="006F374F">
        <w:rPr>
          <w:rFonts w:ascii="Calibri" w:hAnsi="Calibri" w:cs="Calibri"/>
        </w:rPr>
        <w:t xml:space="preserve">Spring </w:t>
      </w:r>
      <w:r w:rsidR="0023240F">
        <w:rPr>
          <w:rFonts w:ascii="Calibri" w:hAnsi="Calibri" w:cs="Calibri"/>
        </w:rPr>
        <w:t xml:space="preserve">Term Dates from </w:t>
      </w:r>
      <w:r w:rsidR="00421286">
        <w:rPr>
          <w:rFonts w:ascii="Calibri" w:hAnsi="Calibri" w:cs="Calibri"/>
        </w:rPr>
        <w:t xml:space="preserve">Monday </w:t>
      </w:r>
      <w:r w:rsidR="007F094C">
        <w:rPr>
          <w:rFonts w:ascii="Calibri" w:hAnsi="Calibri" w:cs="Calibri"/>
        </w:rPr>
        <w:t>4</w:t>
      </w:r>
      <w:r w:rsidR="0021449A" w:rsidRPr="0021449A">
        <w:rPr>
          <w:rFonts w:ascii="Calibri" w:hAnsi="Calibri" w:cs="Calibri"/>
          <w:vertAlign w:val="superscript"/>
        </w:rPr>
        <w:t>th</w:t>
      </w:r>
      <w:r w:rsidR="0021449A">
        <w:rPr>
          <w:rFonts w:ascii="Calibri" w:hAnsi="Calibri" w:cs="Calibri"/>
        </w:rPr>
        <w:t xml:space="preserve"> </w:t>
      </w:r>
      <w:r w:rsidR="009A2F14">
        <w:rPr>
          <w:rFonts w:ascii="Calibri" w:hAnsi="Calibri" w:cs="Calibri"/>
        </w:rPr>
        <w:t>January 202</w:t>
      </w:r>
      <w:r w:rsidR="007F094C">
        <w:rPr>
          <w:rFonts w:ascii="Calibri" w:hAnsi="Calibri" w:cs="Calibri"/>
        </w:rPr>
        <w:t>7</w:t>
      </w:r>
      <w:r w:rsidR="009A2F14">
        <w:rPr>
          <w:rFonts w:ascii="Calibri" w:hAnsi="Calibri" w:cs="Calibri"/>
        </w:rPr>
        <w:t xml:space="preserve"> to </w:t>
      </w:r>
      <w:r w:rsidR="007F094C">
        <w:rPr>
          <w:rFonts w:ascii="Calibri" w:hAnsi="Calibri" w:cs="Calibri"/>
        </w:rPr>
        <w:t>Thursday 25</w:t>
      </w:r>
      <w:r w:rsidR="007F094C" w:rsidRPr="007F094C">
        <w:rPr>
          <w:rFonts w:ascii="Calibri" w:hAnsi="Calibri" w:cs="Calibri"/>
          <w:vertAlign w:val="superscript"/>
        </w:rPr>
        <w:t>th</w:t>
      </w:r>
      <w:r w:rsidR="007F094C">
        <w:rPr>
          <w:rFonts w:ascii="Calibri" w:hAnsi="Calibri" w:cs="Calibri"/>
        </w:rPr>
        <w:t xml:space="preserve"> </w:t>
      </w:r>
      <w:r w:rsidR="00EB69C5">
        <w:rPr>
          <w:rFonts w:ascii="Calibri" w:hAnsi="Calibri" w:cs="Calibri"/>
        </w:rPr>
        <w:t>March</w:t>
      </w:r>
      <w:r w:rsidR="00421286">
        <w:rPr>
          <w:rFonts w:ascii="Calibri" w:hAnsi="Calibri" w:cs="Calibri"/>
        </w:rPr>
        <w:t xml:space="preserve"> 202</w:t>
      </w:r>
      <w:r w:rsidR="007F094C">
        <w:rPr>
          <w:rFonts w:ascii="Calibri" w:hAnsi="Calibri" w:cs="Calibri"/>
        </w:rPr>
        <w:t>7</w:t>
      </w:r>
      <w:r w:rsidR="009A2F14">
        <w:rPr>
          <w:rFonts w:ascii="Calibri" w:hAnsi="Calibri" w:cs="Calibri"/>
        </w:rPr>
        <w:t xml:space="preserve"> (1</w:t>
      </w:r>
      <w:r w:rsidR="00FD4A68">
        <w:rPr>
          <w:rFonts w:ascii="Calibri" w:hAnsi="Calibri" w:cs="Calibri"/>
        </w:rPr>
        <w:t>0</w:t>
      </w:r>
      <w:r w:rsidR="009A2F14">
        <w:rPr>
          <w:rFonts w:ascii="Calibri" w:hAnsi="Calibri" w:cs="Calibri"/>
        </w:rPr>
        <w:t xml:space="preserve"> school weeks</w:t>
      </w:r>
      <w:r w:rsidR="00FD4A68">
        <w:rPr>
          <w:rFonts w:ascii="Calibri" w:hAnsi="Calibri" w:cs="Calibri"/>
        </w:rPr>
        <w:t xml:space="preserve"> plus 4 days</w:t>
      </w:r>
      <w:r w:rsidR="009A2F14">
        <w:rPr>
          <w:rFonts w:ascii="Calibri" w:hAnsi="Calibri" w:cs="Calibri"/>
        </w:rPr>
        <w:t>)</w:t>
      </w:r>
    </w:p>
    <w:tbl>
      <w:tblPr>
        <w:tblStyle w:val="Sem2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RPr="006F374F" w14:paraId="0633C895" w14:textId="77777777" w:rsidTr="0058421F">
        <w:trPr>
          <w:trHeight w:val="432"/>
        </w:trPr>
        <w:tc>
          <w:tcPr>
            <w:tcW w:w="10790" w:type="dxa"/>
          </w:tcPr>
          <w:p w14:paraId="67B098EB" w14:textId="4BEBFF4D" w:rsidR="00566D31" w:rsidRDefault="00566D31" w:rsidP="00566D31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Professional Learning Day – Friday 1</w:t>
            </w:r>
            <w:r w:rsidR="00FD4A68">
              <w:rPr>
                <w:rFonts w:ascii="Calibri" w:hAnsi="Calibri" w:cs="Calibri"/>
              </w:rPr>
              <w:t>2</w:t>
            </w:r>
            <w:r w:rsidRPr="00C262D6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February</w:t>
            </w:r>
          </w:p>
          <w:p w14:paraId="717BFBFC" w14:textId="049BD4D6" w:rsidR="00A70674" w:rsidRDefault="009A2F1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 half term holiday – Monday 1</w:t>
            </w:r>
            <w:r w:rsidR="00FD4A68">
              <w:rPr>
                <w:rFonts w:ascii="Calibri" w:hAnsi="Calibri" w:cs="Calibri"/>
              </w:rPr>
              <w:t>5</w:t>
            </w:r>
            <w:r w:rsidR="00421286" w:rsidRPr="00421286">
              <w:rPr>
                <w:rFonts w:ascii="Calibri" w:hAnsi="Calibri" w:cs="Calibri"/>
                <w:vertAlign w:val="superscript"/>
              </w:rPr>
              <w:t>th</w:t>
            </w:r>
            <w:r w:rsidR="00421286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February</w:t>
            </w:r>
            <w:r w:rsidR="00421286">
              <w:rPr>
                <w:rFonts w:ascii="Calibri" w:hAnsi="Calibri" w:cs="Calibri"/>
              </w:rPr>
              <w:t xml:space="preserve"> to</w:t>
            </w:r>
            <w:r>
              <w:rPr>
                <w:rFonts w:ascii="Calibri" w:hAnsi="Calibri" w:cs="Calibri"/>
              </w:rPr>
              <w:t xml:space="preserve"> Friday </w:t>
            </w:r>
            <w:r w:rsidR="00FD4A68">
              <w:rPr>
                <w:rFonts w:ascii="Calibri" w:hAnsi="Calibri" w:cs="Calibri"/>
              </w:rPr>
              <w:t>19</w:t>
            </w:r>
            <w:r w:rsidR="00CF5041" w:rsidRPr="00CF5041">
              <w:rPr>
                <w:rFonts w:ascii="Calibri" w:hAnsi="Calibri" w:cs="Calibri"/>
                <w:vertAlign w:val="superscript"/>
              </w:rPr>
              <w:t>th</w:t>
            </w:r>
            <w:r w:rsidR="00CF5041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February</w:t>
            </w:r>
          </w:p>
          <w:p w14:paraId="0888E131" w14:textId="1CE6A10C" w:rsidR="009A2F14" w:rsidRPr="006F374F" w:rsidRDefault="009A2F1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Easter holiday –</w:t>
            </w:r>
            <w:r w:rsidR="00FD4A68">
              <w:rPr>
                <w:rFonts w:ascii="Calibri" w:hAnsi="Calibri" w:cs="Calibri"/>
              </w:rPr>
              <w:t xml:space="preserve"> Friday 26</w:t>
            </w:r>
            <w:r w:rsidR="00FD4A68" w:rsidRPr="00FD4A68">
              <w:rPr>
                <w:rFonts w:ascii="Calibri" w:hAnsi="Calibri" w:cs="Calibri"/>
                <w:vertAlign w:val="superscript"/>
              </w:rPr>
              <w:t>th</w:t>
            </w:r>
            <w:r w:rsidR="00566D31">
              <w:rPr>
                <w:rFonts w:ascii="Calibri" w:hAnsi="Calibri" w:cs="Calibri"/>
              </w:rPr>
              <w:t xml:space="preserve"> March to Friday </w:t>
            </w:r>
            <w:r w:rsidR="00FD4A68">
              <w:rPr>
                <w:rFonts w:ascii="Calibri" w:hAnsi="Calibri" w:cs="Calibri"/>
              </w:rPr>
              <w:t>9</w:t>
            </w:r>
            <w:r w:rsidR="00566D31" w:rsidRPr="00566D31">
              <w:rPr>
                <w:rFonts w:ascii="Calibri" w:hAnsi="Calibri" w:cs="Calibri"/>
                <w:vertAlign w:val="superscript"/>
              </w:rPr>
              <w:t>th</w:t>
            </w:r>
            <w:r w:rsidR="00566D31">
              <w:rPr>
                <w:rFonts w:ascii="Calibri" w:hAnsi="Calibri" w:cs="Calibri"/>
              </w:rPr>
              <w:t xml:space="preserve"> April</w:t>
            </w:r>
          </w:p>
        </w:tc>
      </w:tr>
    </w:tbl>
    <w:p w14:paraId="0BA29CF3" w14:textId="74234960" w:rsidR="00A70674" w:rsidRPr="006F374F" w:rsidRDefault="00E118A4">
      <w:pPr>
        <w:pStyle w:val="Heading1"/>
        <w:rPr>
          <w:rFonts w:ascii="Calibri" w:hAnsi="Calibri" w:cs="Calibri"/>
        </w:rPr>
      </w:pPr>
      <w:r w:rsidRPr="006F374F">
        <w:rPr>
          <w:rFonts w:ascii="Calibri" w:hAnsi="Calibri" w:cs="Calibri"/>
        </w:rPr>
        <w:t xml:space="preserve">Summer </w:t>
      </w:r>
      <w:r w:rsidR="009A2F14">
        <w:rPr>
          <w:rFonts w:ascii="Calibri" w:hAnsi="Calibri" w:cs="Calibri"/>
        </w:rPr>
        <w:t xml:space="preserve">Term Dates from </w:t>
      </w:r>
      <w:r w:rsidR="008E5456">
        <w:rPr>
          <w:rFonts w:ascii="Calibri" w:hAnsi="Calibri" w:cs="Calibri"/>
        </w:rPr>
        <w:t>Monday 1</w:t>
      </w:r>
      <w:r w:rsidR="00360B91">
        <w:rPr>
          <w:rFonts w:ascii="Calibri" w:hAnsi="Calibri" w:cs="Calibri"/>
        </w:rPr>
        <w:t>2</w:t>
      </w:r>
      <w:r w:rsidR="008E5456" w:rsidRPr="008E5456">
        <w:rPr>
          <w:rFonts w:ascii="Calibri" w:hAnsi="Calibri" w:cs="Calibri"/>
          <w:vertAlign w:val="superscript"/>
        </w:rPr>
        <w:t>th</w:t>
      </w:r>
      <w:r w:rsidR="008E5456">
        <w:rPr>
          <w:rFonts w:ascii="Calibri" w:hAnsi="Calibri" w:cs="Calibri"/>
        </w:rPr>
        <w:t xml:space="preserve"> April</w:t>
      </w:r>
      <w:r w:rsidR="009A2F14">
        <w:rPr>
          <w:rFonts w:ascii="Calibri" w:hAnsi="Calibri" w:cs="Calibri"/>
        </w:rPr>
        <w:t xml:space="preserve"> 202</w:t>
      </w:r>
      <w:r w:rsidR="00360B91">
        <w:rPr>
          <w:rFonts w:ascii="Calibri" w:hAnsi="Calibri" w:cs="Calibri"/>
        </w:rPr>
        <w:t>7</w:t>
      </w:r>
      <w:r w:rsidR="009A2F14">
        <w:rPr>
          <w:rFonts w:ascii="Calibri" w:hAnsi="Calibri" w:cs="Calibri"/>
        </w:rPr>
        <w:t xml:space="preserve"> to </w:t>
      </w:r>
      <w:r w:rsidR="00360B91">
        <w:rPr>
          <w:rFonts w:ascii="Calibri" w:hAnsi="Calibri" w:cs="Calibri"/>
        </w:rPr>
        <w:t>Wednesday 28</w:t>
      </w:r>
      <w:r w:rsidR="00360B91" w:rsidRPr="00360B91">
        <w:rPr>
          <w:rFonts w:ascii="Calibri" w:hAnsi="Calibri" w:cs="Calibri"/>
          <w:vertAlign w:val="superscript"/>
        </w:rPr>
        <w:t>th</w:t>
      </w:r>
      <w:r w:rsidR="008E5456">
        <w:rPr>
          <w:rFonts w:ascii="Calibri" w:hAnsi="Calibri" w:cs="Calibri"/>
        </w:rPr>
        <w:t xml:space="preserve"> July</w:t>
      </w:r>
      <w:r w:rsidR="00421286">
        <w:rPr>
          <w:rFonts w:ascii="Calibri" w:hAnsi="Calibri" w:cs="Calibri"/>
        </w:rPr>
        <w:t xml:space="preserve"> 202</w:t>
      </w:r>
      <w:r w:rsidR="001E7F6E">
        <w:rPr>
          <w:rFonts w:ascii="Calibri" w:hAnsi="Calibri" w:cs="Calibri"/>
        </w:rPr>
        <w:t xml:space="preserve">7 </w:t>
      </w:r>
      <w:r w:rsidR="00792E5D">
        <w:rPr>
          <w:rFonts w:ascii="Calibri" w:hAnsi="Calibri" w:cs="Calibri"/>
        </w:rPr>
        <w:t>(1</w:t>
      </w:r>
      <w:r w:rsidR="00CF5041">
        <w:rPr>
          <w:rFonts w:ascii="Calibri" w:hAnsi="Calibri" w:cs="Calibri"/>
        </w:rPr>
        <w:t>4</w:t>
      </w:r>
      <w:r w:rsidR="00D2069A">
        <w:rPr>
          <w:rFonts w:ascii="Calibri" w:hAnsi="Calibri" w:cs="Calibri"/>
        </w:rPr>
        <w:t xml:space="preserve"> </w:t>
      </w:r>
      <w:r w:rsidR="00792E5D">
        <w:rPr>
          <w:rFonts w:ascii="Calibri" w:hAnsi="Calibri" w:cs="Calibri"/>
        </w:rPr>
        <w:t>school weeks</w:t>
      </w:r>
      <w:r w:rsidR="00BA4991">
        <w:rPr>
          <w:rFonts w:ascii="Calibri" w:hAnsi="Calibri" w:cs="Calibri"/>
        </w:rPr>
        <w:t xml:space="preserve"> plus 2 days</w:t>
      </w:r>
      <w:r w:rsidR="00792E5D">
        <w:rPr>
          <w:rFonts w:ascii="Calibri" w:hAnsi="Calibri" w:cs="Calibri"/>
        </w:rPr>
        <w:t>)</w:t>
      </w:r>
    </w:p>
    <w:tbl>
      <w:tblPr>
        <w:tblStyle w:val="Sem3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RPr="006F374F" w14:paraId="5D5DDDCC" w14:textId="77777777" w:rsidTr="0058421F">
        <w:trPr>
          <w:trHeight w:val="432"/>
        </w:trPr>
        <w:tc>
          <w:tcPr>
            <w:tcW w:w="10790" w:type="dxa"/>
          </w:tcPr>
          <w:p w14:paraId="28FDD01A" w14:textId="7016EA3A" w:rsidR="00A70674" w:rsidRDefault="00792E5D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May Bank Holiday – Monday </w:t>
            </w:r>
            <w:r w:rsidR="00C20E56">
              <w:rPr>
                <w:rFonts w:ascii="Calibri" w:hAnsi="Calibri" w:cs="Calibri"/>
              </w:rPr>
              <w:t>3</w:t>
            </w:r>
            <w:r w:rsidR="00C20E56" w:rsidRPr="00C20E56">
              <w:rPr>
                <w:rFonts w:ascii="Calibri" w:hAnsi="Calibri" w:cs="Calibri"/>
                <w:vertAlign w:val="superscript"/>
              </w:rPr>
              <w:t>rd</w:t>
            </w:r>
            <w:r w:rsidR="00C20E56">
              <w:rPr>
                <w:rFonts w:ascii="Calibri" w:hAnsi="Calibri" w:cs="Calibri"/>
              </w:rPr>
              <w:t xml:space="preserve"> </w:t>
            </w:r>
            <w:r w:rsidR="005468FA">
              <w:rPr>
                <w:rFonts w:ascii="Calibri" w:hAnsi="Calibri" w:cs="Calibri"/>
              </w:rPr>
              <w:t>M</w:t>
            </w:r>
            <w:r>
              <w:rPr>
                <w:rFonts w:ascii="Calibri" w:hAnsi="Calibri" w:cs="Calibri"/>
              </w:rPr>
              <w:t>ay</w:t>
            </w:r>
          </w:p>
          <w:p w14:paraId="4CFFAE39" w14:textId="59FC844E" w:rsidR="00792E5D" w:rsidRDefault="00792E5D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Summer half term holiday – Monday </w:t>
            </w:r>
            <w:r w:rsidR="00C20E56">
              <w:rPr>
                <w:rFonts w:ascii="Calibri" w:hAnsi="Calibri" w:cs="Calibri"/>
              </w:rPr>
              <w:t>31</w:t>
            </w:r>
            <w:r w:rsidR="00C20E56" w:rsidRPr="00C20E56">
              <w:rPr>
                <w:rFonts w:ascii="Calibri" w:hAnsi="Calibri" w:cs="Calibri"/>
                <w:vertAlign w:val="superscript"/>
              </w:rPr>
              <w:t>st</w:t>
            </w:r>
            <w:r w:rsidR="005468FA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May to Friday </w:t>
            </w:r>
            <w:r w:rsidR="00C20E56">
              <w:rPr>
                <w:rFonts w:ascii="Calibri" w:hAnsi="Calibri" w:cs="Calibri"/>
              </w:rPr>
              <w:t>4</w:t>
            </w:r>
            <w:r w:rsidR="00C20E56" w:rsidRPr="00C20E56">
              <w:rPr>
                <w:rFonts w:ascii="Calibri" w:hAnsi="Calibri" w:cs="Calibri"/>
                <w:vertAlign w:val="superscript"/>
              </w:rPr>
              <w:t>th</w:t>
            </w:r>
            <w:r w:rsidR="00C20E56">
              <w:rPr>
                <w:rFonts w:ascii="Calibri" w:hAnsi="Calibri" w:cs="Calibri"/>
              </w:rPr>
              <w:t xml:space="preserve"> June</w:t>
            </w:r>
          </w:p>
          <w:p w14:paraId="786BDF2E" w14:textId="129D20DB" w:rsidR="00792E5D" w:rsidRPr="006F374F" w:rsidRDefault="00792E5D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Last day of term – </w:t>
            </w:r>
            <w:r w:rsidR="00C20E56">
              <w:rPr>
                <w:rFonts w:ascii="Calibri" w:hAnsi="Calibri" w:cs="Calibri"/>
              </w:rPr>
              <w:t>Wednesday 28</w:t>
            </w:r>
            <w:r w:rsidR="00C20E56" w:rsidRPr="00C20E56">
              <w:rPr>
                <w:rFonts w:ascii="Calibri" w:hAnsi="Calibri" w:cs="Calibri"/>
                <w:vertAlign w:val="superscript"/>
              </w:rPr>
              <w:t>th</w:t>
            </w:r>
            <w:r w:rsidR="00C20E56">
              <w:rPr>
                <w:rFonts w:ascii="Calibri" w:hAnsi="Calibri" w:cs="Calibri"/>
              </w:rPr>
              <w:t xml:space="preserve"> July</w:t>
            </w:r>
          </w:p>
        </w:tc>
      </w:tr>
    </w:tbl>
    <w:p w14:paraId="7512BF23" w14:textId="77777777" w:rsidR="00A70674" w:rsidRPr="006F374F" w:rsidRDefault="00A70674">
      <w:pPr>
        <w:pStyle w:val="NoSpacing"/>
        <w:rPr>
          <w:rFonts w:ascii="Calibri" w:hAnsi="Calibri" w:cs="Calibri"/>
        </w:rPr>
      </w:pPr>
    </w:p>
    <w:sectPr w:rsidR="00A70674" w:rsidRPr="006F374F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648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96819" w14:textId="77777777" w:rsidR="00557FB5" w:rsidRDefault="00557FB5" w:rsidP="00337E14">
      <w:pPr>
        <w:spacing w:after="0"/>
      </w:pPr>
      <w:r>
        <w:separator/>
      </w:r>
    </w:p>
  </w:endnote>
  <w:endnote w:type="continuationSeparator" w:id="0">
    <w:p w14:paraId="3B09B02F" w14:textId="77777777" w:rsidR="00557FB5" w:rsidRDefault="00557FB5" w:rsidP="00337E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31BE1" w14:textId="074EDADF" w:rsidR="00D92AFE" w:rsidRPr="00792E5D" w:rsidRDefault="00D92AFE">
    <w:pPr>
      <w:pStyle w:val="Footer"/>
      <w:rPr>
        <w:rFonts w:ascii="Calibri Light" w:hAnsi="Calibri Light" w:cs="Calibri Light"/>
      </w:rPr>
    </w:pPr>
    <w:r w:rsidRPr="00792E5D">
      <w:rPr>
        <w:rFonts w:ascii="Calibri Light" w:hAnsi="Calibri Light" w:cs="Calibri Light"/>
      </w:rPr>
      <w:t>MITRE school calendar</w:t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  <w:t>Academic year 202</w:t>
    </w:r>
    <w:r w:rsidR="00DB17B4">
      <w:rPr>
        <w:rFonts w:ascii="Calibri Light" w:hAnsi="Calibri Light" w:cs="Calibri Light"/>
      </w:rPr>
      <w:t>6-27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D66BD" w14:textId="77777777" w:rsidR="00557FB5" w:rsidRDefault="00557FB5" w:rsidP="00337E14">
      <w:pPr>
        <w:spacing w:after="0"/>
      </w:pPr>
      <w:r>
        <w:separator/>
      </w:r>
    </w:p>
  </w:footnote>
  <w:footnote w:type="continuationSeparator" w:id="0">
    <w:p w14:paraId="44A08A4D" w14:textId="77777777" w:rsidR="00557FB5" w:rsidRDefault="00557FB5" w:rsidP="00337E1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1535C" w14:textId="77777777" w:rsidR="00B520E8" w:rsidRDefault="00B520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13DF5" w14:textId="77777777" w:rsidR="00B520E8" w:rsidRDefault="00B520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ADB24" w14:textId="77777777" w:rsidR="00B520E8" w:rsidRDefault="00B520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AF0"/>
    <w:rsid w:val="000064CE"/>
    <w:rsid w:val="0002321B"/>
    <w:rsid w:val="000330A3"/>
    <w:rsid w:val="0004448B"/>
    <w:rsid w:val="0005215A"/>
    <w:rsid w:val="00052331"/>
    <w:rsid w:val="000716BF"/>
    <w:rsid w:val="000A23F9"/>
    <w:rsid w:val="000D6EFE"/>
    <w:rsid w:val="000F3B9D"/>
    <w:rsid w:val="00104492"/>
    <w:rsid w:val="00177845"/>
    <w:rsid w:val="001E7F6E"/>
    <w:rsid w:val="00203C85"/>
    <w:rsid w:val="002052D2"/>
    <w:rsid w:val="0021449A"/>
    <w:rsid w:val="00223D4D"/>
    <w:rsid w:val="00224DB5"/>
    <w:rsid w:val="0023240F"/>
    <w:rsid w:val="00234827"/>
    <w:rsid w:val="0024053F"/>
    <w:rsid w:val="00242C94"/>
    <w:rsid w:val="00247DED"/>
    <w:rsid w:val="002B2C6A"/>
    <w:rsid w:val="002D401D"/>
    <w:rsid w:val="002F2A91"/>
    <w:rsid w:val="00323BF5"/>
    <w:rsid w:val="00332BBA"/>
    <w:rsid w:val="00337E14"/>
    <w:rsid w:val="003522B7"/>
    <w:rsid w:val="00360B91"/>
    <w:rsid w:val="00366921"/>
    <w:rsid w:val="00376FCE"/>
    <w:rsid w:val="00383006"/>
    <w:rsid w:val="003A596C"/>
    <w:rsid w:val="003B3915"/>
    <w:rsid w:val="003C14C4"/>
    <w:rsid w:val="003E0456"/>
    <w:rsid w:val="003F150C"/>
    <w:rsid w:val="003F68E7"/>
    <w:rsid w:val="003F75E8"/>
    <w:rsid w:val="00421286"/>
    <w:rsid w:val="0044315E"/>
    <w:rsid w:val="0045576A"/>
    <w:rsid w:val="00481A83"/>
    <w:rsid w:val="004A596B"/>
    <w:rsid w:val="004A6C50"/>
    <w:rsid w:val="004B430E"/>
    <w:rsid w:val="004F4AD5"/>
    <w:rsid w:val="004F683C"/>
    <w:rsid w:val="005009BD"/>
    <w:rsid w:val="005415B4"/>
    <w:rsid w:val="005416FC"/>
    <w:rsid w:val="00541F89"/>
    <w:rsid w:val="005468FA"/>
    <w:rsid w:val="00557FB5"/>
    <w:rsid w:val="00566D31"/>
    <w:rsid w:val="0058421F"/>
    <w:rsid w:val="005A3A37"/>
    <w:rsid w:val="005C7044"/>
    <w:rsid w:val="005E0BBE"/>
    <w:rsid w:val="00600B25"/>
    <w:rsid w:val="00624B08"/>
    <w:rsid w:val="006265DD"/>
    <w:rsid w:val="006433EA"/>
    <w:rsid w:val="006B226A"/>
    <w:rsid w:val="006B3C3B"/>
    <w:rsid w:val="006C012B"/>
    <w:rsid w:val="006C5FB4"/>
    <w:rsid w:val="006F374F"/>
    <w:rsid w:val="006F51DF"/>
    <w:rsid w:val="007273A1"/>
    <w:rsid w:val="00735B61"/>
    <w:rsid w:val="007476DE"/>
    <w:rsid w:val="00792E5D"/>
    <w:rsid w:val="007A0960"/>
    <w:rsid w:val="007F094C"/>
    <w:rsid w:val="007F4030"/>
    <w:rsid w:val="007F75C5"/>
    <w:rsid w:val="008169F3"/>
    <w:rsid w:val="008304DC"/>
    <w:rsid w:val="00851392"/>
    <w:rsid w:val="00863AAB"/>
    <w:rsid w:val="008664EE"/>
    <w:rsid w:val="00895BFE"/>
    <w:rsid w:val="008A26D6"/>
    <w:rsid w:val="008A773F"/>
    <w:rsid w:val="008C3283"/>
    <w:rsid w:val="008E5456"/>
    <w:rsid w:val="009035EA"/>
    <w:rsid w:val="009200C2"/>
    <w:rsid w:val="00952983"/>
    <w:rsid w:val="009808BD"/>
    <w:rsid w:val="00996198"/>
    <w:rsid w:val="009A2F14"/>
    <w:rsid w:val="009E1F2B"/>
    <w:rsid w:val="009F65F2"/>
    <w:rsid w:val="00A652B2"/>
    <w:rsid w:val="00A70674"/>
    <w:rsid w:val="00A76038"/>
    <w:rsid w:val="00A875D8"/>
    <w:rsid w:val="00AD13F9"/>
    <w:rsid w:val="00AF1B17"/>
    <w:rsid w:val="00B520E8"/>
    <w:rsid w:val="00B805C8"/>
    <w:rsid w:val="00B83738"/>
    <w:rsid w:val="00B87BA8"/>
    <w:rsid w:val="00B968CF"/>
    <w:rsid w:val="00BA4991"/>
    <w:rsid w:val="00BC712A"/>
    <w:rsid w:val="00BD4C1E"/>
    <w:rsid w:val="00BD66C9"/>
    <w:rsid w:val="00BF26AD"/>
    <w:rsid w:val="00C0399D"/>
    <w:rsid w:val="00C20E56"/>
    <w:rsid w:val="00C262D6"/>
    <w:rsid w:val="00CA2801"/>
    <w:rsid w:val="00CF5041"/>
    <w:rsid w:val="00D13780"/>
    <w:rsid w:val="00D15263"/>
    <w:rsid w:val="00D2069A"/>
    <w:rsid w:val="00D24AF0"/>
    <w:rsid w:val="00D5011D"/>
    <w:rsid w:val="00D6498F"/>
    <w:rsid w:val="00D92AFE"/>
    <w:rsid w:val="00DB17B4"/>
    <w:rsid w:val="00DE0180"/>
    <w:rsid w:val="00DE564C"/>
    <w:rsid w:val="00E118A4"/>
    <w:rsid w:val="00E20522"/>
    <w:rsid w:val="00E34674"/>
    <w:rsid w:val="00E87099"/>
    <w:rsid w:val="00E97BDC"/>
    <w:rsid w:val="00EB1040"/>
    <w:rsid w:val="00EB69C5"/>
    <w:rsid w:val="00EC16F9"/>
    <w:rsid w:val="00EC3F6A"/>
    <w:rsid w:val="00EC4DF0"/>
    <w:rsid w:val="00ED601E"/>
    <w:rsid w:val="00F10A08"/>
    <w:rsid w:val="00F35694"/>
    <w:rsid w:val="00F3678C"/>
    <w:rsid w:val="00F72DC3"/>
    <w:rsid w:val="00FC2E49"/>
    <w:rsid w:val="00FD1239"/>
    <w:rsid w:val="00FD333B"/>
    <w:rsid w:val="00FD4A68"/>
    <w:rsid w:val="00FE292B"/>
    <w:rsid w:val="36CC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A50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505050" w:themeColor="text2" w:themeTint="BF"/>
        <w:sz w:val="18"/>
        <w:szCs w:val="18"/>
        <w:lang w:val="en-US" w:eastAsia="ja-JP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qFormat/>
    <w:pPr>
      <w:spacing w:after="0"/>
      <w:contextualSpacing/>
    </w:pPr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Title"/>
    <w:link w:val="SubtitleChar"/>
    <w:uiPriority w:val="3"/>
    <w:unhideWhenUsed/>
    <w:qFormat/>
    <w:pPr>
      <w:numPr>
        <w:ilvl w:val="1"/>
      </w:numPr>
      <w:jc w:val="center"/>
    </w:pPr>
  </w:style>
  <w:style w:type="character" w:customStyle="1" w:styleId="SubtitleChar">
    <w:name w:val="Subtitle Char"/>
    <w:basedOn w:val="DefaultParagraphFont"/>
    <w:link w:val="Subtitle"/>
    <w:uiPriority w:val="3"/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table" w:customStyle="1" w:styleId="LayoutTable">
    <w:name w:val="Layout Table"/>
    <w:basedOn w:val="TableNormal"/>
    <w:uiPriority w:val="99"/>
    <w:tblPr>
      <w:tblCellMar>
        <w:top w:w="29" w:type="dxa"/>
        <w:left w:w="29" w:type="dxa"/>
        <w:bottom w:w="29" w:type="dxa"/>
        <w:right w:w="29" w:type="dxa"/>
      </w:tblCellMar>
    </w:tblPr>
  </w:style>
  <w:style w:type="table" w:customStyle="1" w:styleId="MonthLayout">
    <w:name w:val="Month Layout"/>
    <w:basedOn w:val="TableNormal"/>
    <w:uiPriority w:val="99"/>
    <w:pPr>
      <w:spacing w:before="20" w:after="20"/>
    </w:pPr>
    <w:rPr>
      <w:szCs w:val="15"/>
    </w:rPr>
    <w:tblPr>
      <w:tblBorders>
        <w:top w:val="single" w:sz="4" w:space="0" w:color="505050" w:themeColor="text2" w:themeTint="BF"/>
        <w:left w:val="single" w:sz="4" w:space="0" w:color="505050" w:themeColor="text2" w:themeTint="BF"/>
        <w:bottom w:val="single" w:sz="4" w:space="0" w:color="505050" w:themeColor="text2" w:themeTint="BF"/>
        <w:right w:val="single" w:sz="4" w:space="0" w:color="505050" w:themeColor="text2" w:themeTint="BF"/>
      </w:tblBorders>
      <w:tblCellMar>
        <w:left w:w="0" w:type="dxa"/>
        <w:right w:w="0" w:type="dxa"/>
      </w:tblCellMar>
    </w:tblPr>
    <w:tblStylePr w:type="firstRow">
      <w:pPr>
        <w:wordWrap/>
        <w:spacing w:beforeLines="20" w:before="20" w:beforeAutospacing="0" w:afterLines="20" w:after="20" w:afterAutospacing="0"/>
        <w:jc w:val="center"/>
      </w:pPr>
      <w:rPr>
        <w:b/>
        <w:color w:val="FFFFFF" w:themeColor="background1"/>
        <w:sz w:val="18"/>
      </w:rPr>
      <w:tblPr/>
      <w:tcPr>
        <w:shd w:val="clear" w:color="auto" w:fill="30506A" w:themeFill="accent1"/>
      </w:tcPr>
    </w:tblStylePr>
  </w:style>
  <w:style w:type="table" w:customStyle="1" w:styleId="MonthTable">
    <w:name w:val="Month Table"/>
    <w:basedOn w:val="TableNormal"/>
    <w:uiPriority w:val="99"/>
    <w:pPr>
      <w:spacing w:before="40" w:after="40"/>
      <w:jc w:val="center"/>
    </w:pPr>
    <w:rPr>
      <w:szCs w:val="14"/>
    </w:rPr>
    <w:tblPr>
      <w:tblBorders>
        <w:insideH w:val="single" w:sz="4" w:space="0" w:color="8A8A8A" w:themeColor="text2" w:themeTint="80"/>
        <w:insideV w:val="single" w:sz="4" w:space="0" w:color="8A8A8A" w:themeColor="text2" w:themeTint="80"/>
      </w:tblBorders>
    </w:tblPr>
    <w:tblStylePr w:type="firstRow">
      <w:pPr>
        <w:wordWrap/>
        <w:spacing w:beforeLines="0" w:before="10" w:beforeAutospacing="0" w:afterLines="0" w:after="10" w:afterAutospacing="0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0F0" w:themeFill="background2"/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</w:rPr>
  </w:style>
  <w:style w:type="table" w:customStyle="1" w:styleId="Sem1">
    <w:name w:val="Sem 1"/>
    <w:basedOn w:val="TableNormal"/>
    <w:uiPriority w:val="99"/>
    <w:pPr>
      <w:spacing w:before="60"/>
      <w:jc w:val="center"/>
    </w:pPr>
    <w:tblPr/>
    <w:tcPr>
      <w:shd w:val="clear" w:color="auto" w:fill="FFEA82" w:themeFill="accent2"/>
      <w:vAlign w:val="center"/>
    </w:tcPr>
  </w:style>
  <w:style w:type="paragraph" w:styleId="NoSpacing">
    <w:name w:val="No Spacing"/>
    <w:uiPriority w:val="98"/>
    <w:unhideWhenUsed/>
    <w:qFormat/>
    <w:pPr>
      <w:spacing w:after="0"/>
    </w:pPr>
  </w:style>
  <w:style w:type="table" w:customStyle="1" w:styleId="Sem2">
    <w:name w:val="Sem 2"/>
    <w:basedOn w:val="TableNormal"/>
    <w:uiPriority w:val="99"/>
    <w:pPr>
      <w:spacing w:before="60"/>
      <w:jc w:val="center"/>
    </w:pPr>
    <w:tblPr/>
    <w:tcPr>
      <w:shd w:val="clear" w:color="auto" w:fill="7DCFDF" w:themeFill="accent3"/>
      <w:vAlign w:val="center"/>
    </w:tcPr>
  </w:style>
  <w:style w:type="table" w:customStyle="1" w:styleId="Sem3">
    <w:name w:val="Sem 3"/>
    <w:basedOn w:val="TableNormal"/>
    <w:uiPriority w:val="99"/>
    <w:pPr>
      <w:spacing w:before="60"/>
      <w:jc w:val="center"/>
    </w:pPr>
    <w:tblPr/>
    <w:tcPr>
      <w:shd w:val="clear" w:color="auto" w:fill="CFE14B" w:themeFill="accent4"/>
      <w:vAlign w:val="center"/>
    </w:tc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Header">
    <w:name w:val="header"/>
    <w:basedOn w:val="Normal"/>
    <w:link w:val="HeaderChar"/>
    <w:uiPriority w:val="99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Parris\AppData\Roaming\Microsoft\Templates\Academic%20year%20calendar.dotx" TargetMode="External"/></Relationships>
</file>

<file path=word/theme/theme1.xml><?xml version="1.0" encoding="utf-8"?>
<a:theme xmlns:a="http://schemas.openxmlformats.org/drawingml/2006/main" name="Office Theme">
  <a:themeElements>
    <a:clrScheme name="Academic Calendar">
      <a:dk1>
        <a:sysClr val="windowText" lastClr="000000"/>
      </a:dk1>
      <a:lt1>
        <a:sysClr val="window" lastClr="FFFFFF"/>
      </a:lt1>
      <a:dk2>
        <a:srgbClr val="161616"/>
      </a:dk2>
      <a:lt2>
        <a:srgbClr val="F0F0F0"/>
      </a:lt2>
      <a:accent1>
        <a:srgbClr val="30506A"/>
      </a:accent1>
      <a:accent2>
        <a:srgbClr val="FFEA82"/>
      </a:accent2>
      <a:accent3>
        <a:srgbClr val="7DCFDF"/>
      </a:accent3>
      <a:accent4>
        <a:srgbClr val="CFE14B"/>
      </a:accent4>
      <a:accent5>
        <a:srgbClr val="89C711"/>
      </a:accent5>
      <a:accent6>
        <a:srgbClr val="8A479B"/>
      </a:accent6>
      <a:hlink>
        <a:srgbClr val="00FFFF"/>
      </a:hlink>
      <a:folHlink>
        <a:srgbClr val="8A47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a45496c2-b280-4048-871f-c0526c192b70" xsi:nil="true"/>
    <TaxCatchAll xmlns="6dbf77ca-2456-4d12-aaa6-7c5ba46e33bc" xsi:nil="true"/>
    <lcf76f155ced4ddcb4097134ff3c332f xmlns="a45496c2-b280-4048-871f-c0526c192b7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B5E064D259AE4EBB3344191C11058F" ma:contentTypeVersion="19" ma:contentTypeDescription="Create a new document." ma:contentTypeScope="" ma:versionID="f7c87ee4835ec5880ccacfcbd847c169">
  <xsd:schema xmlns:xsd="http://www.w3.org/2001/XMLSchema" xmlns:xs="http://www.w3.org/2001/XMLSchema" xmlns:p="http://schemas.microsoft.com/office/2006/metadata/properties" xmlns:ns2="a45496c2-b280-4048-871f-c0526c192b70" xmlns:ns3="6dbf77ca-2456-4d12-aaa6-7c5ba46e33bc" targetNamespace="http://schemas.microsoft.com/office/2006/metadata/properties" ma:root="true" ma:fieldsID="91132127a061b06aeb437916f60a2446" ns2:_="" ns3:_="">
    <xsd:import namespace="a45496c2-b280-4048-871f-c0526c192b70"/>
    <xsd:import namespace="6dbf77ca-2456-4d12-aaa6-7c5ba46e33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496c2-b280-4048-871f-c0526c192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f77ca-2456-4d12-aaa6-7c5ba46e33b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61778b-d17e-42e6-8927-21f6118dba52}" ma:internalName="TaxCatchAll" ma:showField="CatchAllData" ma:web="6dbf77ca-2456-4d12-aaa6-7c5ba46e33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13EC0-C98A-459D-8D4B-544E5672DB72}">
  <ds:schemaRefs>
    <ds:schemaRef ds:uri="http://schemas.microsoft.com/office/2006/metadata/properties"/>
    <ds:schemaRef ds:uri="http://schemas.microsoft.com/office/infopath/2007/PartnerControls"/>
    <ds:schemaRef ds:uri="a45496c2-b280-4048-871f-c0526c192b70"/>
    <ds:schemaRef ds:uri="6dbf77ca-2456-4d12-aaa6-7c5ba46e33bc"/>
  </ds:schemaRefs>
</ds:datastoreItem>
</file>

<file path=customXml/itemProps2.xml><?xml version="1.0" encoding="utf-8"?>
<ds:datastoreItem xmlns:ds="http://schemas.openxmlformats.org/officeDocument/2006/customXml" ds:itemID="{6F05D822-148B-4C01-8427-EA7904CF40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27C48E-A1CE-4F68-81A4-8258694B4D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496c2-b280-4048-871f-c0526c192b70"/>
    <ds:schemaRef ds:uri="6dbf77ca-2456-4d12-aaa6-7c5ba46e33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Academic year calendar</Template>
  <TotalTime>0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2026-09-01T18:03:00Z</dcterms:created>
  <dcterms:modified xsi:type="dcterms:W3CDTF">2026-09-01T18:03:00Z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0x010100B5B5E064D259AE4EBB3344191C11058F</vt:lpwstr>
  </property>
  <property fmtid="{D5CDD505-2E9C-101B-9397-08002B2CF9AE}" pid="3" name="MediaServiceImageTags">
    <vt:lpwstr/>
  </property>
</Properties>
</file>