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 w:themeColor="background1"/>
  <w:body>
    <w:tbl>
      <w:tblPr>
        <w:tblW w:w="0" w:type="auto"/>
        <w:tblBorders>
          <w:bottom w:val="single" w:sz="12" w:space="0" w:color="F0F0F0" w:themeColor="background2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  <w:tblCaption w:val="Layout table"/>
      </w:tblPr>
      <w:tblGrid>
        <w:gridCol w:w="8931"/>
        <w:gridCol w:w="1859"/>
      </w:tblGrid>
      <w:tr w:rsidR="00A70674" w14:paraId="7A668757" w14:textId="77777777" w:rsidTr="002D401D">
        <w:tc>
          <w:tcPr>
            <w:tcW w:w="8931" w:type="dxa"/>
            <w:tcBorders>
              <w:bottom w:val="nil"/>
              <w:right w:val="single" w:sz="18" w:space="0" w:color="B3B3B3" w:themeColor="background2" w:themeShade="BF"/>
            </w:tcBorders>
            <w:vAlign w:val="center"/>
          </w:tcPr>
          <w:p w14:paraId="76CFB3C6" w14:textId="20A852D6" w:rsidR="00A70674" w:rsidRPr="006F374F" w:rsidRDefault="00D24AF0" w:rsidP="002D401D">
            <w:pPr>
              <w:pStyle w:val="Title"/>
              <w:rPr>
                <w:rFonts w:ascii="Calibri" w:hAnsi="Calibri" w:cs="Calibri"/>
                <w:color w:val="24787C"/>
              </w:rPr>
            </w:pPr>
            <w:r w:rsidRPr="006F374F">
              <w:rPr>
                <w:rFonts w:ascii="Calibri" w:hAnsi="Calibri" w:cs="Calibri"/>
                <w:color w:val="24787C"/>
              </w:rPr>
              <w:t>Minster Trust for Education</w:t>
            </w:r>
            <w:r w:rsidR="00A875D8" w:rsidRPr="006F374F">
              <w:rPr>
                <w:rFonts w:ascii="Calibri" w:hAnsi="Calibri" w:cs="Calibri"/>
                <w:color w:val="24787C"/>
              </w:rPr>
              <w:t xml:space="preserve"> </w:t>
            </w:r>
            <w:r w:rsidRPr="006F374F">
              <w:rPr>
                <w:rFonts w:ascii="Calibri" w:hAnsi="Calibri" w:cs="Calibri"/>
                <w:color w:val="24787C"/>
              </w:rPr>
              <w:t>A</w:t>
            </w:r>
            <w:r w:rsidR="00E118A4" w:rsidRPr="006F374F">
              <w:rPr>
                <w:rFonts w:ascii="Calibri" w:hAnsi="Calibri" w:cs="Calibri"/>
                <w:color w:val="24787C"/>
              </w:rPr>
              <w:t xml:space="preserve">cademic </w:t>
            </w:r>
            <w:r w:rsidRPr="006F374F">
              <w:rPr>
                <w:rFonts w:ascii="Calibri" w:hAnsi="Calibri" w:cs="Calibri"/>
                <w:color w:val="24787C"/>
              </w:rPr>
              <w:t>C</w:t>
            </w:r>
            <w:r w:rsidR="00E118A4" w:rsidRPr="006F374F">
              <w:rPr>
                <w:rFonts w:ascii="Calibri" w:hAnsi="Calibri" w:cs="Calibri"/>
                <w:color w:val="24787C"/>
              </w:rPr>
              <w:t>alendar</w:t>
            </w:r>
            <w:r w:rsidR="002D401D">
              <w:rPr>
                <w:rFonts w:ascii="Calibri" w:hAnsi="Calibri" w:cs="Calibri"/>
                <w:color w:val="24787C"/>
              </w:rPr>
              <w:t xml:space="preserve"> </w:t>
            </w:r>
            <w:r w:rsidR="002D401D" w:rsidRPr="006F374F">
              <w:rPr>
                <w:rFonts w:ascii="Calibri" w:hAnsi="Calibri" w:cs="Calibri"/>
                <w:color w:val="24787C"/>
              </w:rPr>
              <w:t>202</w:t>
            </w:r>
            <w:r w:rsidR="002052D2">
              <w:rPr>
                <w:rFonts w:ascii="Calibri" w:hAnsi="Calibri" w:cs="Calibri"/>
                <w:color w:val="24787C"/>
              </w:rPr>
              <w:t>6-27</w:t>
            </w:r>
          </w:p>
        </w:tc>
        <w:tc>
          <w:tcPr>
            <w:tcW w:w="1859" w:type="dxa"/>
            <w:tcBorders>
              <w:left w:val="single" w:sz="18" w:space="0" w:color="B3B3B3" w:themeColor="background2" w:themeShade="BF"/>
              <w:bottom w:val="nil"/>
            </w:tcBorders>
            <w:vAlign w:val="center"/>
          </w:tcPr>
          <w:p w14:paraId="1930A63F" w14:textId="46F1F5ED" w:rsidR="00D24AF0" w:rsidRPr="006F374F" w:rsidRDefault="002D401D" w:rsidP="00D24AF0">
            <w:pPr>
              <w:pStyle w:val="Subtitle"/>
              <w:rPr>
                <w:rFonts w:ascii="Calibri" w:hAnsi="Calibri" w:cs="Calibri"/>
                <w:color w:val="24787C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4B745E1D" wp14:editId="06F7E1DB">
                  <wp:simplePos x="0" y="0"/>
                  <wp:positionH relativeFrom="margin">
                    <wp:posOffset>352425</wp:posOffset>
                  </wp:positionH>
                  <wp:positionV relativeFrom="paragraph">
                    <wp:posOffset>-44450</wp:posOffset>
                  </wp:positionV>
                  <wp:extent cx="478155" cy="542290"/>
                  <wp:effectExtent l="0" t="0" r="0" b="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703" t="13652" r="15061" b="8983"/>
                          <a:stretch/>
                        </pic:blipFill>
                        <pic:spPr bwMode="auto">
                          <a:xfrm>
                            <a:off x="0" y="0"/>
                            <a:ext cx="478155" cy="542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A70674" w14:paraId="7DAA97EE" w14:textId="77777777" w:rsidTr="002D401D">
        <w:trPr>
          <w:trHeight w:hRule="exact" w:val="144"/>
        </w:trPr>
        <w:tc>
          <w:tcPr>
            <w:tcW w:w="8931" w:type="dxa"/>
            <w:tcBorders>
              <w:top w:val="nil"/>
              <w:bottom w:val="single" w:sz="18" w:space="0" w:color="B3B3B3" w:themeColor="background2" w:themeShade="BF"/>
            </w:tcBorders>
          </w:tcPr>
          <w:p w14:paraId="4A63073F" w14:textId="77777777" w:rsidR="00A70674" w:rsidRDefault="00A70674" w:rsidP="00F10A08">
            <w:pPr>
              <w:pStyle w:val="NoSpacing"/>
              <w:jc w:val="center"/>
            </w:pPr>
          </w:p>
        </w:tc>
        <w:tc>
          <w:tcPr>
            <w:tcW w:w="1859" w:type="dxa"/>
            <w:tcBorders>
              <w:bottom w:val="single" w:sz="18" w:space="0" w:color="B3B3B3" w:themeColor="background2" w:themeShade="BF"/>
            </w:tcBorders>
          </w:tcPr>
          <w:p w14:paraId="5419D26E" w14:textId="77777777" w:rsidR="00A70674" w:rsidRDefault="00A70674">
            <w:pPr>
              <w:pStyle w:val="NoSpacing"/>
            </w:pPr>
          </w:p>
        </w:tc>
      </w:tr>
    </w:tbl>
    <w:p w14:paraId="14937ABA" w14:textId="77777777" w:rsidR="00A70674" w:rsidRPr="006F374F" w:rsidRDefault="00A70674">
      <w:pPr>
        <w:pStyle w:val="NoSpacing"/>
        <w:rPr>
          <w:rFonts w:ascii="Calibri" w:hAnsi="Calibri" w:cs="Calibri"/>
        </w:rPr>
      </w:pPr>
    </w:p>
    <w:tbl>
      <w:tblPr>
        <w:tblStyle w:val="LayoutTable"/>
        <w:tblW w:w="0" w:type="auto"/>
        <w:tblLayout w:type="fixed"/>
        <w:tblLook w:val="04A0" w:firstRow="1" w:lastRow="0" w:firstColumn="1" w:lastColumn="0" w:noHBand="0" w:noVBand="1"/>
        <w:tblCaption w:val="Calendar layout table"/>
      </w:tblPr>
      <w:tblGrid>
        <w:gridCol w:w="3214"/>
        <w:gridCol w:w="579"/>
        <w:gridCol w:w="3214"/>
        <w:gridCol w:w="579"/>
        <w:gridCol w:w="3214"/>
      </w:tblGrid>
      <w:tr w:rsidR="00A70674" w:rsidRPr="006F374F" w14:paraId="37502CAE" w14:textId="77777777">
        <w:tc>
          <w:tcPr>
            <w:tcW w:w="3214" w:type="dxa"/>
          </w:tcPr>
          <w:tbl>
            <w:tblPr>
              <w:tblStyle w:val="MonthLayout"/>
              <w:tblW w:w="5000" w:type="pct"/>
              <w:tblLayout w:type="fixed"/>
              <w:tblLook w:val="04A0" w:firstRow="1" w:lastRow="0" w:firstColumn="1" w:lastColumn="0" w:noHBand="0" w:noVBand="1"/>
              <w:tblCaption w:val="Month layout table"/>
            </w:tblPr>
            <w:tblGrid>
              <w:gridCol w:w="3146"/>
            </w:tblGrid>
            <w:tr w:rsidR="00A70674" w:rsidRPr="006F374F" w14:paraId="0F077D30" w14:textId="77777777" w:rsidTr="006F374F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/w:trPr>
              <w:tc>
                <w:tcPr>
                  <w:tcW w:w="5000" w:type="pct"/>
                  <w:shd w:val="clear" w:color="auto" w:fill="24787C"/>
                </w:tcPr>
                <w:p w14:paraId="78D7EF62" w14:textId="73A17914" w:rsidR="00A70674" w:rsidRPr="006F374F" w:rsidRDefault="00E118A4">
                  <w:pPr>
                    <w:spacing w:before="48" w:after="48"/>
                    <w:rPr>
                      <w:rFonts w:ascii="Calibri" w:hAnsi="Calibri" w:cs="Calibri"/>
                    </w:rPr>
                  </w:pPr>
                  <w:r w:rsidRPr="006F374F">
                    <w:rPr>
                      <w:rFonts w:ascii="Calibri" w:hAnsi="Calibri" w:cs="Calibri"/>
                    </w:rPr>
                    <w:t>Aug 20</w:t>
                  </w:r>
                  <w:r w:rsidR="00F10A08">
                    <w:rPr>
                      <w:rFonts w:ascii="Calibri" w:hAnsi="Calibri" w:cs="Calibri"/>
                    </w:rPr>
                    <w:t>2</w:t>
                  </w:r>
                  <w:r w:rsidR="00BC712A">
                    <w:rPr>
                      <w:rFonts w:ascii="Calibri" w:hAnsi="Calibri" w:cs="Calibri"/>
                    </w:rPr>
                    <w:t>6</w:t>
                  </w:r>
                </w:p>
              </w:tc>
            </w:tr>
            <w:tr w:rsidR="00A70674" w:rsidRPr="006F374F" w14:paraId="7C9E21E7" w14:textId="77777777" w:rsidTr="00A70674">
              <w:tc>
                <w:tcPr>
                  <w:tcW w:w="5000" w:type="pct"/>
                </w:tcPr>
                <w:tbl>
                  <w:tblPr>
                    <w:tblStyle w:val="MonthTable"/>
                    <w:tblW w:w="0" w:type="auto"/>
                    <w:tblLayout w:type="fixed"/>
                    <w:tblLook w:val="04A0" w:firstRow="1" w:lastRow="0" w:firstColumn="1" w:lastColumn="0" w:noHBand="0" w:noVBand="1"/>
                    <w:tblCaption w:val="Month Table"/>
                  </w:tblPr>
                  <w:tblGrid>
                    <w:gridCol w:w="448"/>
                    <w:gridCol w:w="448"/>
                    <w:gridCol w:w="448"/>
                    <w:gridCol w:w="448"/>
                    <w:gridCol w:w="448"/>
                    <w:gridCol w:w="448"/>
                    <w:gridCol w:w="448"/>
                  </w:tblGrid>
                  <w:tr w:rsidR="00A70674" w:rsidRPr="006F374F" w14:paraId="0A75ACB8" w14:textId="77777777" w:rsidTr="00A70674">
                    <w:trPr>
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/w:trPr>
                    <w:tc>
                      <w:tcPr>
                        <w:tcW w:w="448" w:type="dxa"/>
                      </w:tcPr>
                      <w:p w14:paraId="2D5A5435" w14:textId="77777777" w:rsidR="00A70674" w:rsidRPr="006F374F" w:rsidRDefault="00D24AF0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M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7D5D50D0" w14:textId="77777777" w:rsidR="00A70674" w:rsidRPr="006F374F" w:rsidRDefault="00D24AF0" w:rsidP="00D24AF0">
                        <w:pPr>
                          <w:jc w:val="left"/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T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7FF23A6A" w14:textId="77777777" w:rsidR="00A70674" w:rsidRPr="006F374F" w:rsidRDefault="00D24AF0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W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0AB7E248" w14:textId="77777777" w:rsidR="00A70674" w:rsidRPr="006F374F" w:rsidRDefault="00D24AF0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T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4B709BAE" w14:textId="77777777" w:rsidR="00A70674" w:rsidRPr="006F374F" w:rsidRDefault="00D24AF0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F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3A112C8A" w14:textId="77777777" w:rsidR="00A70674" w:rsidRPr="006F374F" w:rsidRDefault="00D24AF0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S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3FE68B2A" w14:textId="77777777" w:rsidR="00A70674" w:rsidRPr="006F374F" w:rsidRDefault="00E118A4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S</w:t>
                        </w:r>
                      </w:p>
                    </w:tc>
                  </w:tr>
                  <w:tr w:rsidR="00223D4D" w:rsidRPr="006F374F" w14:paraId="49E84AE6" w14:textId="77777777" w:rsidTr="00B83738">
                    <w:tc>
                      <w:tcPr>
                        <w:tcW w:w="448" w:type="dxa"/>
                      </w:tcPr>
                      <w:p w14:paraId="5F6FB5E1" w14:textId="77777777" w:rsidR="00223D4D" w:rsidRPr="006F374F" w:rsidRDefault="00223D4D" w:rsidP="00223D4D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5BA16AED" w14:textId="2C81DA2D" w:rsidR="00223D4D" w:rsidRPr="00F10A08" w:rsidRDefault="00223D4D" w:rsidP="00223D4D">
                        <w:pPr>
                          <w:rPr>
                            <w:rFonts w:ascii="Calibri" w:hAnsi="Calibri" w:cs="Calibri"/>
                            <w:color w:val="FFFFFF" w:themeColor="background1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5A8FFF68" w14:textId="7C142950" w:rsidR="00223D4D" w:rsidRPr="00F10A08" w:rsidRDefault="00223D4D" w:rsidP="00223D4D">
                        <w:pPr>
                          <w:rPr>
                            <w:rFonts w:ascii="Calibri" w:hAnsi="Calibri" w:cs="Calibri"/>
                            <w:color w:val="FFFFFF" w:themeColor="background1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6146158A" w14:textId="0BC72C57" w:rsidR="00223D4D" w:rsidRPr="008C3283" w:rsidRDefault="00223D4D" w:rsidP="00223D4D">
                        <w:pPr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58B54A63" w14:textId="0C6330E7" w:rsidR="00223D4D" w:rsidRPr="008C3283" w:rsidRDefault="00223D4D" w:rsidP="00223D4D">
                        <w:pPr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3DF3B073" w14:textId="477D5C06" w:rsidR="00223D4D" w:rsidRPr="006F374F" w:rsidRDefault="008304DC" w:rsidP="00223D4D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1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48C5089D" w14:textId="4D699C07" w:rsidR="00223D4D" w:rsidRPr="006F374F" w:rsidRDefault="008304DC" w:rsidP="00223D4D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2</w:t>
                        </w:r>
                      </w:p>
                    </w:tc>
                  </w:tr>
                  <w:tr w:rsidR="00223D4D" w:rsidRPr="006F374F" w14:paraId="6E49D5EA" w14:textId="77777777" w:rsidTr="00F10A08">
                    <w:tc>
                      <w:tcPr>
                        <w:tcW w:w="448" w:type="dxa"/>
                        <w:shd w:val="clear" w:color="auto" w:fill="002060"/>
                      </w:tcPr>
                      <w:p w14:paraId="6F8E278D" w14:textId="262F4B13" w:rsidR="00223D4D" w:rsidRPr="008C3283" w:rsidRDefault="008304DC" w:rsidP="00223D4D">
                        <w:pPr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</w:pPr>
                        <w:r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3</w:t>
                        </w:r>
                      </w:p>
                    </w:tc>
                    <w:tc>
                      <w:tcPr>
                        <w:tcW w:w="448" w:type="dxa"/>
                        <w:shd w:val="clear" w:color="auto" w:fill="002060"/>
                      </w:tcPr>
                      <w:p w14:paraId="3B904FCC" w14:textId="1A6BAA01" w:rsidR="00223D4D" w:rsidRPr="008C3283" w:rsidRDefault="008304DC" w:rsidP="00223D4D">
                        <w:pPr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</w:pPr>
                        <w:r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4</w:t>
                        </w:r>
                      </w:p>
                    </w:tc>
                    <w:tc>
                      <w:tcPr>
                        <w:tcW w:w="448" w:type="dxa"/>
                        <w:shd w:val="clear" w:color="auto" w:fill="002060"/>
                      </w:tcPr>
                      <w:p w14:paraId="2A521D74" w14:textId="6C90654E" w:rsidR="00223D4D" w:rsidRPr="008C3283" w:rsidRDefault="008304DC" w:rsidP="00223D4D">
                        <w:pPr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</w:pPr>
                        <w:r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5</w:t>
                        </w:r>
                      </w:p>
                    </w:tc>
                    <w:tc>
                      <w:tcPr>
                        <w:tcW w:w="448" w:type="dxa"/>
                        <w:shd w:val="clear" w:color="auto" w:fill="002060"/>
                      </w:tcPr>
                      <w:p w14:paraId="2B40A48A" w14:textId="4BC2EF93" w:rsidR="00223D4D" w:rsidRPr="008C3283" w:rsidRDefault="008304DC" w:rsidP="00223D4D">
                        <w:pPr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</w:pPr>
                        <w:r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6</w:t>
                        </w:r>
                      </w:p>
                    </w:tc>
                    <w:tc>
                      <w:tcPr>
                        <w:tcW w:w="448" w:type="dxa"/>
                        <w:shd w:val="clear" w:color="auto" w:fill="002060"/>
                      </w:tcPr>
                      <w:p w14:paraId="69F4FADA" w14:textId="5D466D92" w:rsidR="00223D4D" w:rsidRPr="008C3283" w:rsidRDefault="008304DC" w:rsidP="00223D4D">
                        <w:pPr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</w:pPr>
                        <w:r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7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76486A4A" w14:textId="2F294E03" w:rsidR="00223D4D" w:rsidRPr="006F374F" w:rsidRDefault="008304DC" w:rsidP="00223D4D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8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532284B4" w14:textId="30DE188B" w:rsidR="00223D4D" w:rsidRPr="006F374F" w:rsidRDefault="008304DC" w:rsidP="00223D4D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9</w:t>
                        </w:r>
                      </w:p>
                    </w:tc>
                  </w:tr>
                  <w:tr w:rsidR="00223D4D" w:rsidRPr="006F374F" w14:paraId="105A2916" w14:textId="77777777" w:rsidTr="00F10A08">
                    <w:tc>
                      <w:tcPr>
                        <w:tcW w:w="448" w:type="dxa"/>
                        <w:shd w:val="clear" w:color="auto" w:fill="002060"/>
                      </w:tcPr>
                      <w:p w14:paraId="21A05AC2" w14:textId="32ECB24E" w:rsidR="00223D4D" w:rsidRPr="008C3283" w:rsidRDefault="00223D4D" w:rsidP="00223D4D">
                        <w:pPr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</w:pPr>
                        <w:r w:rsidRPr="008C3283"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1</w:t>
                        </w:r>
                        <w:r w:rsidR="008304DC"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0</w:t>
                        </w:r>
                      </w:p>
                    </w:tc>
                    <w:tc>
                      <w:tcPr>
                        <w:tcW w:w="448" w:type="dxa"/>
                        <w:shd w:val="clear" w:color="auto" w:fill="002060"/>
                      </w:tcPr>
                      <w:p w14:paraId="1FC69BEC" w14:textId="1F6B2327" w:rsidR="00223D4D" w:rsidRPr="008C3283" w:rsidRDefault="00223D4D" w:rsidP="00223D4D">
                        <w:pPr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</w:pPr>
                        <w:r w:rsidRPr="008C3283"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1</w:t>
                        </w:r>
                        <w:r w:rsidR="008304DC"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1</w:t>
                        </w:r>
                      </w:p>
                    </w:tc>
                    <w:tc>
                      <w:tcPr>
                        <w:tcW w:w="448" w:type="dxa"/>
                        <w:shd w:val="clear" w:color="auto" w:fill="002060"/>
                      </w:tcPr>
                      <w:p w14:paraId="21585F3D" w14:textId="15ACC0C2" w:rsidR="00223D4D" w:rsidRPr="008C3283" w:rsidRDefault="00223D4D" w:rsidP="00223D4D">
                        <w:pPr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</w:pPr>
                        <w:r w:rsidRPr="008C3283"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1</w:t>
                        </w:r>
                        <w:r w:rsidR="008304DC"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2</w:t>
                        </w:r>
                      </w:p>
                    </w:tc>
                    <w:tc>
                      <w:tcPr>
                        <w:tcW w:w="448" w:type="dxa"/>
                        <w:shd w:val="clear" w:color="auto" w:fill="002060"/>
                      </w:tcPr>
                      <w:p w14:paraId="564A6AF8" w14:textId="7D269A7A" w:rsidR="00223D4D" w:rsidRPr="008C3283" w:rsidRDefault="00223D4D" w:rsidP="00223D4D">
                        <w:pPr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</w:pPr>
                        <w:r w:rsidRPr="008C3283"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1</w:t>
                        </w:r>
                        <w:r w:rsidR="008304DC"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3</w:t>
                        </w:r>
                      </w:p>
                    </w:tc>
                    <w:tc>
                      <w:tcPr>
                        <w:tcW w:w="448" w:type="dxa"/>
                        <w:shd w:val="clear" w:color="auto" w:fill="002060"/>
                      </w:tcPr>
                      <w:p w14:paraId="7FF694B1" w14:textId="4545A05F" w:rsidR="00223D4D" w:rsidRPr="008C3283" w:rsidRDefault="00223D4D" w:rsidP="00223D4D">
                        <w:pPr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</w:pPr>
                        <w:r w:rsidRPr="008C3283"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1</w:t>
                        </w:r>
                        <w:r w:rsidR="008304DC"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4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31B33A05" w14:textId="2516BFD3" w:rsidR="00223D4D" w:rsidRPr="006F374F" w:rsidRDefault="00223D4D" w:rsidP="00223D4D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1</w:t>
                        </w:r>
                        <w:r w:rsidR="008304DC">
                          <w:rPr>
                            <w:rFonts w:ascii="Calibri" w:hAnsi="Calibri" w:cs="Calibri"/>
                          </w:rPr>
                          <w:t>5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43C5A510" w14:textId="7C7AFF06" w:rsidR="00223D4D" w:rsidRPr="006F374F" w:rsidRDefault="00BF26AD" w:rsidP="00223D4D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1</w:t>
                        </w:r>
                        <w:r w:rsidR="008304DC">
                          <w:rPr>
                            <w:rFonts w:ascii="Calibri" w:hAnsi="Calibri" w:cs="Calibri"/>
                          </w:rPr>
                          <w:t>6</w:t>
                        </w:r>
                      </w:p>
                    </w:tc>
                  </w:tr>
                  <w:tr w:rsidR="00223D4D" w:rsidRPr="006F374F" w14:paraId="56389BDF" w14:textId="77777777" w:rsidTr="00F10A08">
                    <w:tc>
                      <w:tcPr>
                        <w:tcW w:w="448" w:type="dxa"/>
                        <w:shd w:val="clear" w:color="auto" w:fill="002060"/>
                      </w:tcPr>
                      <w:p w14:paraId="6DE6F566" w14:textId="49949832" w:rsidR="00223D4D" w:rsidRPr="008C3283" w:rsidRDefault="00BF26AD" w:rsidP="00223D4D">
                        <w:pPr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</w:pPr>
                        <w:r w:rsidRPr="008C3283"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1</w:t>
                        </w:r>
                        <w:r w:rsidR="008304DC"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7</w:t>
                        </w:r>
                      </w:p>
                    </w:tc>
                    <w:tc>
                      <w:tcPr>
                        <w:tcW w:w="448" w:type="dxa"/>
                        <w:shd w:val="clear" w:color="auto" w:fill="002060"/>
                      </w:tcPr>
                      <w:p w14:paraId="5061440A" w14:textId="585BA86C" w:rsidR="00223D4D" w:rsidRPr="008C3283" w:rsidRDefault="00104492" w:rsidP="00223D4D">
                        <w:pPr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</w:pPr>
                        <w:r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1</w:t>
                        </w:r>
                        <w:r w:rsidR="008304DC"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8</w:t>
                        </w:r>
                      </w:p>
                    </w:tc>
                    <w:tc>
                      <w:tcPr>
                        <w:tcW w:w="448" w:type="dxa"/>
                        <w:shd w:val="clear" w:color="auto" w:fill="002060"/>
                      </w:tcPr>
                      <w:p w14:paraId="3E7C0262" w14:textId="7B503935" w:rsidR="00223D4D" w:rsidRPr="008C3283" w:rsidRDefault="008304DC" w:rsidP="00223D4D">
                        <w:pPr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</w:pPr>
                        <w:r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19</w:t>
                        </w:r>
                      </w:p>
                    </w:tc>
                    <w:tc>
                      <w:tcPr>
                        <w:tcW w:w="448" w:type="dxa"/>
                        <w:shd w:val="clear" w:color="auto" w:fill="002060"/>
                      </w:tcPr>
                      <w:p w14:paraId="36743FC5" w14:textId="20CB25AB" w:rsidR="00223D4D" w:rsidRPr="008C3283" w:rsidRDefault="00223D4D" w:rsidP="00223D4D">
                        <w:pPr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</w:pPr>
                        <w:r w:rsidRPr="008C3283"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2</w:t>
                        </w:r>
                        <w:r w:rsidR="008304DC"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0</w:t>
                        </w:r>
                      </w:p>
                    </w:tc>
                    <w:tc>
                      <w:tcPr>
                        <w:tcW w:w="448" w:type="dxa"/>
                        <w:shd w:val="clear" w:color="auto" w:fill="002060"/>
                      </w:tcPr>
                      <w:p w14:paraId="24BF3E10" w14:textId="285B0CD2" w:rsidR="00223D4D" w:rsidRPr="008C3283" w:rsidRDefault="00223D4D" w:rsidP="00223D4D">
                        <w:pPr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</w:pPr>
                        <w:r w:rsidRPr="008C3283"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2</w:t>
                        </w:r>
                        <w:r w:rsidR="008304DC"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1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57BCA8F4" w14:textId="6785329E" w:rsidR="00223D4D" w:rsidRPr="006F374F" w:rsidRDefault="00223D4D" w:rsidP="00223D4D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2</w:t>
                        </w:r>
                        <w:r w:rsidR="008304DC">
                          <w:rPr>
                            <w:rFonts w:ascii="Calibri" w:hAnsi="Calibri" w:cs="Calibri"/>
                          </w:rPr>
                          <w:t>2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7BAA7ADE" w14:textId="5307F31C" w:rsidR="00223D4D" w:rsidRPr="006F374F" w:rsidRDefault="00223D4D" w:rsidP="00223D4D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2</w:t>
                        </w:r>
                        <w:r w:rsidR="008304DC">
                          <w:rPr>
                            <w:rFonts w:ascii="Calibri" w:hAnsi="Calibri" w:cs="Calibri"/>
                          </w:rPr>
                          <w:t>3</w:t>
                        </w:r>
                      </w:p>
                    </w:tc>
                  </w:tr>
                  <w:tr w:rsidR="00223D4D" w:rsidRPr="006F374F" w14:paraId="7A34E5A0" w14:textId="77777777" w:rsidTr="00B83738">
                    <w:tc>
                      <w:tcPr>
                        <w:tcW w:w="448" w:type="dxa"/>
                        <w:shd w:val="clear" w:color="auto" w:fill="002060"/>
                      </w:tcPr>
                      <w:p w14:paraId="54C0925A" w14:textId="56B0D47B" w:rsidR="00223D4D" w:rsidRPr="00B83738" w:rsidRDefault="00223D4D" w:rsidP="00223D4D">
                        <w:pPr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</w:pPr>
                        <w:r w:rsidRPr="00B83738"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2</w:t>
                        </w:r>
                        <w:r w:rsidR="008304DC" w:rsidRPr="00B83738"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4</w:t>
                        </w:r>
                      </w:p>
                    </w:tc>
                    <w:tc>
                      <w:tcPr>
                        <w:tcW w:w="448" w:type="dxa"/>
                        <w:shd w:val="clear" w:color="auto" w:fill="002060"/>
                      </w:tcPr>
                      <w:p w14:paraId="7ABB6673" w14:textId="67489728" w:rsidR="00223D4D" w:rsidRPr="008C3283" w:rsidRDefault="00223D4D" w:rsidP="00223D4D">
                        <w:pPr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</w:pPr>
                        <w:r w:rsidRPr="008C3283"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2</w:t>
                        </w:r>
                        <w:r w:rsidR="008304DC"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5</w:t>
                        </w:r>
                      </w:p>
                    </w:tc>
                    <w:tc>
                      <w:tcPr>
                        <w:tcW w:w="448" w:type="dxa"/>
                        <w:shd w:val="clear" w:color="auto" w:fill="002060"/>
                      </w:tcPr>
                      <w:p w14:paraId="02564F3B" w14:textId="161E0DF2" w:rsidR="00223D4D" w:rsidRPr="008C3283" w:rsidRDefault="00BF26AD" w:rsidP="00223D4D">
                        <w:pPr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</w:pPr>
                        <w:r w:rsidRPr="008C3283"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2</w:t>
                        </w:r>
                        <w:r w:rsidR="008304DC"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6</w:t>
                        </w:r>
                      </w:p>
                    </w:tc>
                    <w:tc>
                      <w:tcPr>
                        <w:tcW w:w="448" w:type="dxa"/>
                        <w:shd w:val="clear" w:color="auto" w:fill="002060"/>
                      </w:tcPr>
                      <w:p w14:paraId="442A2AE1" w14:textId="00987FD1" w:rsidR="00223D4D" w:rsidRPr="008C3283" w:rsidRDefault="00BF26AD" w:rsidP="00223D4D">
                        <w:pPr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</w:pPr>
                        <w:r w:rsidRPr="008C3283"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2</w:t>
                        </w:r>
                        <w:r w:rsidR="008304DC"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7</w:t>
                        </w:r>
                      </w:p>
                    </w:tc>
                    <w:tc>
                      <w:tcPr>
                        <w:tcW w:w="448" w:type="dxa"/>
                        <w:shd w:val="clear" w:color="auto" w:fill="243B4F" w:themeFill="accent1" w:themeFillShade="BF"/>
                      </w:tcPr>
                      <w:p w14:paraId="20BBC62B" w14:textId="69F8B4F9" w:rsidR="00223D4D" w:rsidRPr="008C3283" w:rsidRDefault="00104492" w:rsidP="00223D4D">
                        <w:pPr>
                          <w:rPr>
                            <w:rFonts w:ascii="Calibri" w:hAnsi="Calibri" w:cs="Calibri"/>
                            <w:b/>
                            <w:bCs/>
                          </w:rPr>
                        </w:pPr>
                        <w:r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2</w:t>
                        </w:r>
                        <w:r w:rsidR="008304DC"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8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5EAE3497" w14:textId="605FE670" w:rsidR="00223D4D" w:rsidRPr="006F374F" w:rsidRDefault="008304DC" w:rsidP="00223D4D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29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5C245DF2" w14:textId="70CA9184" w:rsidR="00223D4D" w:rsidRPr="006F374F" w:rsidRDefault="00104492" w:rsidP="00223D4D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3</w:t>
                        </w:r>
                        <w:r w:rsidR="008304DC">
                          <w:rPr>
                            <w:rFonts w:ascii="Calibri" w:hAnsi="Calibri" w:cs="Calibri"/>
                          </w:rPr>
                          <w:t>0</w:t>
                        </w:r>
                      </w:p>
                    </w:tc>
                  </w:tr>
                  <w:tr w:rsidR="00E118A4" w:rsidRPr="006F374F" w14:paraId="11C1E4DD" w14:textId="77777777" w:rsidTr="00624B08">
                    <w:tc>
                      <w:tcPr>
                        <w:tcW w:w="448" w:type="dxa"/>
                        <w:shd w:val="clear" w:color="auto" w:fill="92D050"/>
                      </w:tcPr>
                      <w:p w14:paraId="5A5A2DB9" w14:textId="1F654A0A" w:rsidR="00E118A4" w:rsidRPr="006F374F" w:rsidRDefault="008304DC" w:rsidP="00E118A4">
                        <w:pPr>
                          <w:rPr>
                            <w:rFonts w:ascii="Calibri" w:hAnsi="Calibri" w:cs="Calibri"/>
                          </w:rPr>
                        </w:pPr>
                        <w:r w:rsidRPr="00624B08">
                          <w:rPr>
                            <w:rFonts w:ascii="Calibri" w:hAnsi="Calibri" w:cs="Calibri"/>
                            <w:b/>
                            <w:bCs/>
                          </w:rPr>
                          <w:t>31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50990320" w14:textId="77777777" w:rsidR="00E118A4" w:rsidRPr="006F374F" w:rsidRDefault="00E118A4" w:rsidP="00E118A4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1919B234" w14:textId="77777777" w:rsidR="00E118A4" w:rsidRPr="006F374F" w:rsidRDefault="00E118A4" w:rsidP="00E118A4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09D624A0" w14:textId="77777777" w:rsidR="00E118A4" w:rsidRPr="006F374F" w:rsidRDefault="00E118A4" w:rsidP="00E118A4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7747B649" w14:textId="77777777" w:rsidR="00E118A4" w:rsidRPr="006F374F" w:rsidRDefault="00E118A4" w:rsidP="00E118A4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1528F626" w14:textId="77777777" w:rsidR="00E118A4" w:rsidRPr="006F374F" w:rsidRDefault="00E118A4" w:rsidP="00E118A4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5F77CB5F" w14:textId="77777777" w:rsidR="00E118A4" w:rsidRPr="006F374F" w:rsidRDefault="00E118A4" w:rsidP="00E118A4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</w:tr>
                </w:tbl>
                <w:p w14:paraId="5675B498" w14:textId="77777777" w:rsidR="00A70674" w:rsidRPr="006F374F" w:rsidRDefault="00A70674">
                  <w:pPr>
                    <w:rPr>
                      <w:rFonts w:ascii="Calibri" w:hAnsi="Calibri" w:cs="Calibri"/>
                    </w:rPr>
                  </w:pPr>
                </w:p>
              </w:tc>
            </w:tr>
          </w:tbl>
          <w:p w14:paraId="59879054" w14:textId="77777777" w:rsidR="00A70674" w:rsidRPr="006F374F" w:rsidRDefault="00A70674">
            <w:pPr>
              <w:rPr>
                <w:rFonts w:ascii="Calibri" w:hAnsi="Calibri" w:cs="Calibri"/>
              </w:rPr>
            </w:pPr>
          </w:p>
        </w:tc>
        <w:tc>
          <w:tcPr>
            <w:tcW w:w="579" w:type="dxa"/>
          </w:tcPr>
          <w:p w14:paraId="40B8D8A2" w14:textId="77777777" w:rsidR="00A70674" w:rsidRPr="006F374F" w:rsidRDefault="00A70674">
            <w:pPr>
              <w:rPr>
                <w:rFonts w:ascii="Calibri" w:hAnsi="Calibri" w:cs="Calibri"/>
              </w:rPr>
            </w:pPr>
          </w:p>
        </w:tc>
        <w:tc>
          <w:tcPr>
            <w:tcW w:w="3214" w:type="dxa"/>
          </w:tcPr>
          <w:tbl>
            <w:tblPr>
              <w:tblStyle w:val="MonthLayout"/>
              <w:tblW w:w="5000" w:type="pct"/>
              <w:tblLayout w:type="fixed"/>
              <w:tblLook w:val="04A0" w:firstRow="1" w:lastRow="0" w:firstColumn="1" w:lastColumn="0" w:noHBand="0" w:noVBand="1"/>
              <w:tblCaption w:val="Month layout table"/>
            </w:tblPr>
            <w:tblGrid>
              <w:gridCol w:w="3146"/>
            </w:tblGrid>
            <w:tr w:rsidR="00A70674" w:rsidRPr="006F374F" w14:paraId="68E9C7E5" w14:textId="77777777" w:rsidTr="006F374F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/w:trPr>
              <w:tc>
                <w:tcPr>
                  <w:tcW w:w="5000" w:type="pct"/>
                  <w:shd w:val="clear" w:color="auto" w:fill="24787C"/>
                </w:tcPr>
                <w:p w14:paraId="0E5B8AD5" w14:textId="15810161" w:rsidR="00A70674" w:rsidRPr="006F374F" w:rsidRDefault="00E118A4">
                  <w:pPr>
                    <w:spacing w:before="48" w:after="48"/>
                    <w:rPr>
                      <w:rFonts w:ascii="Calibri" w:hAnsi="Calibri" w:cs="Calibri"/>
                    </w:rPr>
                  </w:pPr>
                  <w:r w:rsidRPr="006F374F">
                    <w:rPr>
                      <w:rFonts w:ascii="Calibri" w:hAnsi="Calibri" w:cs="Calibri"/>
                    </w:rPr>
                    <w:t>Sep 20</w:t>
                  </w:r>
                  <w:r w:rsidR="00F10A08">
                    <w:rPr>
                      <w:rFonts w:ascii="Calibri" w:hAnsi="Calibri" w:cs="Calibri"/>
                    </w:rPr>
                    <w:t>2</w:t>
                  </w:r>
                  <w:r w:rsidR="00BC712A">
                    <w:rPr>
                      <w:rFonts w:ascii="Calibri" w:hAnsi="Calibri" w:cs="Calibri"/>
                    </w:rPr>
                    <w:t>6</w:t>
                  </w:r>
                </w:p>
              </w:tc>
            </w:tr>
            <w:tr w:rsidR="00A70674" w:rsidRPr="006F374F" w14:paraId="6412B22E" w14:textId="77777777" w:rsidTr="00A70674">
              <w:tc>
                <w:tcPr>
                  <w:tcW w:w="5000" w:type="pct"/>
                </w:tcPr>
                <w:tbl>
                  <w:tblPr>
                    <w:tblStyle w:val="MonthTable"/>
                    <w:tblW w:w="0" w:type="auto"/>
                    <w:tblLayout w:type="fixed"/>
                    <w:tblLook w:val="04A0" w:firstRow="1" w:lastRow="0" w:firstColumn="1" w:lastColumn="0" w:noHBand="0" w:noVBand="1"/>
                    <w:tblCaption w:val="Month Table"/>
                  </w:tblPr>
                  <w:tblGrid>
                    <w:gridCol w:w="448"/>
                    <w:gridCol w:w="448"/>
                    <w:gridCol w:w="448"/>
                    <w:gridCol w:w="448"/>
                    <w:gridCol w:w="448"/>
                    <w:gridCol w:w="448"/>
                    <w:gridCol w:w="448"/>
                  </w:tblGrid>
                  <w:tr w:rsidR="00A70674" w:rsidRPr="006F374F" w14:paraId="7958A1A0" w14:textId="77777777" w:rsidTr="00A70674">
                    <w:trPr>
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/w:trPr>
                    <w:tc>
                      <w:tcPr>
                        <w:tcW w:w="448" w:type="dxa"/>
                      </w:tcPr>
                      <w:p w14:paraId="6BA69712" w14:textId="77777777" w:rsidR="00A70674" w:rsidRPr="006F374F" w:rsidRDefault="00D24AF0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M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70FE898B" w14:textId="77777777" w:rsidR="00A70674" w:rsidRPr="006F374F" w:rsidRDefault="00D24AF0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T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6FEF8B03" w14:textId="77777777" w:rsidR="00A70674" w:rsidRPr="006F374F" w:rsidRDefault="00D24AF0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W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53B4D31F" w14:textId="77777777" w:rsidR="00A70674" w:rsidRPr="006F374F" w:rsidRDefault="00D24AF0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T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5B142ECB" w14:textId="77777777" w:rsidR="00A70674" w:rsidRPr="006F374F" w:rsidRDefault="00D24AF0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F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3053F61E" w14:textId="77777777" w:rsidR="00A70674" w:rsidRPr="006F374F" w:rsidRDefault="00D24AF0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S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2015A49B" w14:textId="77777777" w:rsidR="00A70674" w:rsidRPr="006F374F" w:rsidRDefault="00E118A4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S</w:t>
                        </w:r>
                      </w:p>
                    </w:tc>
                  </w:tr>
                  <w:tr w:rsidR="007F75C5" w:rsidRPr="006F374F" w14:paraId="4F653C11" w14:textId="77777777" w:rsidTr="009200C2">
                    <w:tc>
                      <w:tcPr>
                        <w:tcW w:w="448" w:type="dxa"/>
                      </w:tcPr>
                      <w:p w14:paraId="583D76BA" w14:textId="102E342A" w:rsidR="007F75C5" w:rsidRPr="00FE292B" w:rsidRDefault="007F75C5" w:rsidP="007F75C5">
                        <w:pPr>
                          <w:rPr>
                            <w:rFonts w:ascii="Calibri" w:hAnsi="Calibri" w:cs="Calibri"/>
                            <w:b/>
                            <w:bCs/>
                          </w:rPr>
                        </w:pPr>
                      </w:p>
                    </w:tc>
                    <w:tc>
                      <w:tcPr>
                        <w:tcW w:w="448" w:type="dxa"/>
                        <w:shd w:val="clear" w:color="auto" w:fill="FFFF00"/>
                      </w:tcPr>
                      <w:p w14:paraId="4900A44C" w14:textId="61E95B63" w:rsidR="007F75C5" w:rsidRPr="009200C2" w:rsidRDefault="00383006" w:rsidP="007F75C5">
                        <w:pPr>
                          <w:rPr>
                            <w:rFonts w:ascii="Calibri" w:hAnsi="Calibri" w:cs="Calibri"/>
                            <w:b/>
                            <w:bCs/>
                          </w:rPr>
                        </w:pPr>
                        <w:r w:rsidRPr="009200C2">
                          <w:rPr>
                            <w:rFonts w:ascii="Calibri" w:hAnsi="Calibri" w:cs="Calibri"/>
                            <w:b/>
                            <w:bCs/>
                          </w:rPr>
                          <w:t>1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38ABD293" w14:textId="1F08C616" w:rsidR="007F75C5" w:rsidRPr="006F374F" w:rsidRDefault="00383006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2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32BA1883" w14:textId="63D6AF60" w:rsidR="007F75C5" w:rsidRPr="006F374F" w:rsidRDefault="00383006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3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284B1B87" w14:textId="729212D5" w:rsidR="007F75C5" w:rsidRPr="006F374F" w:rsidRDefault="00383006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4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646BDDE3" w14:textId="5BC72F89" w:rsidR="007F75C5" w:rsidRPr="006F374F" w:rsidRDefault="00383006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5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192C311F" w14:textId="1D813FA4" w:rsidR="007F75C5" w:rsidRPr="006F374F" w:rsidRDefault="00383006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6</w:t>
                        </w:r>
                      </w:p>
                    </w:tc>
                  </w:tr>
                  <w:tr w:rsidR="007F75C5" w:rsidRPr="006F374F" w14:paraId="5ABDBAF2" w14:textId="77777777" w:rsidTr="00FE292B">
                    <w:tc>
                      <w:tcPr>
                        <w:tcW w:w="448" w:type="dxa"/>
                      </w:tcPr>
                      <w:p w14:paraId="79BE2ECA" w14:textId="1A48E86B" w:rsidR="007F75C5" w:rsidRPr="00FE292B" w:rsidRDefault="00383006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7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1015FAB0" w14:textId="4B961DDB" w:rsidR="007F75C5" w:rsidRPr="006F374F" w:rsidRDefault="00383006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8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363EFCCB" w14:textId="0ACE9D45" w:rsidR="007F75C5" w:rsidRPr="006F374F" w:rsidRDefault="00383006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9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2974BCD5" w14:textId="056C80B3" w:rsidR="007F75C5" w:rsidRPr="006F374F" w:rsidRDefault="00FD1239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1</w:t>
                        </w:r>
                        <w:r w:rsidR="00383006">
                          <w:rPr>
                            <w:rFonts w:ascii="Calibri" w:hAnsi="Calibri" w:cs="Calibri"/>
                          </w:rPr>
                          <w:t>0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7E7CFCFC" w14:textId="3443E6B3" w:rsidR="007F75C5" w:rsidRPr="006F374F" w:rsidRDefault="00FD1239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1</w:t>
                        </w:r>
                        <w:r w:rsidR="00383006">
                          <w:rPr>
                            <w:rFonts w:ascii="Calibri" w:hAnsi="Calibri" w:cs="Calibri"/>
                          </w:rPr>
                          <w:t>1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1C0245F0" w14:textId="1D54A9D1" w:rsidR="007F75C5" w:rsidRPr="006F374F" w:rsidRDefault="00FD1239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1</w:t>
                        </w:r>
                        <w:r w:rsidR="00383006">
                          <w:rPr>
                            <w:rFonts w:ascii="Calibri" w:hAnsi="Calibri" w:cs="Calibri"/>
                          </w:rPr>
                          <w:t>2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1E41BB5E" w14:textId="26BEAD6C" w:rsidR="007F75C5" w:rsidRPr="006F374F" w:rsidRDefault="00FD1239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1</w:t>
                        </w:r>
                        <w:r w:rsidR="00383006">
                          <w:rPr>
                            <w:rFonts w:ascii="Calibri" w:hAnsi="Calibri" w:cs="Calibri"/>
                          </w:rPr>
                          <w:t>3</w:t>
                        </w:r>
                      </w:p>
                    </w:tc>
                  </w:tr>
                  <w:tr w:rsidR="007F75C5" w:rsidRPr="006F374F" w14:paraId="1602B4C9" w14:textId="77777777" w:rsidTr="00F10A08">
                    <w:tc>
                      <w:tcPr>
                        <w:tcW w:w="448" w:type="dxa"/>
                      </w:tcPr>
                      <w:p w14:paraId="3BB9BFCA" w14:textId="04F9CBC4" w:rsidR="007F75C5" w:rsidRPr="006F374F" w:rsidRDefault="00FD1239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1</w:t>
                        </w:r>
                        <w:r w:rsidR="00383006">
                          <w:rPr>
                            <w:rFonts w:ascii="Calibri" w:hAnsi="Calibri" w:cs="Calibri"/>
                          </w:rPr>
                          <w:t>4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5FFF751C" w14:textId="7D747066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1</w:t>
                        </w:r>
                        <w:r w:rsidR="00383006">
                          <w:rPr>
                            <w:rFonts w:ascii="Calibri" w:hAnsi="Calibri" w:cs="Calibri"/>
                          </w:rPr>
                          <w:t>5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663C8D02" w14:textId="30435439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1</w:t>
                        </w:r>
                        <w:r w:rsidR="00383006">
                          <w:rPr>
                            <w:rFonts w:ascii="Calibri" w:hAnsi="Calibri" w:cs="Calibri"/>
                          </w:rPr>
                          <w:t>6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3BFA7DC3" w14:textId="61A376EE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1</w:t>
                        </w:r>
                        <w:r w:rsidR="00383006">
                          <w:rPr>
                            <w:rFonts w:ascii="Calibri" w:hAnsi="Calibri" w:cs="Calibri"/>
                          </w:rPr>
                          <w:t>7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13B77B3B" w14:textId="1401D067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1</w:t>
                        </w:r>
                        <w:r w:rsidR="00383006">
                          <w:rPr>
                            <w:rFonts w:ascii="Calibri" w:hAnsi="Calibri" w:cs="Calibri"/>
                          </w:rPr>
                          <w:t>8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00FF54AA" w14:textId="543E8A93" w:rsidR="007F75C5" w:rsidRPr="006F374F" w:rsidRDefault="00383006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19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5E5FA325" w14:textId="6DBF1530" w:rsidR="007F75C5" w:rsidRPr="006F374F" w:rsidRDefault="00FD1239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2</w:t>
                        </w:r>
                        <w:r w:rsidR="00383006">
                          <w:rPr>
                            <w:rFonts w:ascii="Calibri" w:hAnsi="Calibri" w:cs="Calibri"/>
                          </w:rPr>
                          <w:t>0</w:t>
                        </w:r>
                      </w:p>
                    </w:tc>
                  </w:tr>
                  <w:tr w:rsidR="007F75C5" w:rsidRPr="006F374F" w14:paraId="7B2EDE95" w14:textId="77777777" w:rsidTr="00A70674">
                    <w:tc>
                      <w:tcPr>
                        <w:tcW w:w="448" w:type="dxa"/>
                      </w:tcPr>
                      <w:p w14:paraId="00DE4902" w14:textId="59AB6AED" w:rsidR="007F75C5" w:rsidRPr="006F374F" w:rsidRDefault="00FD1239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2</w:t>
                        </w:r>
                        <w:r w:rsidR="00383006">
                          <w:rPr>
                            <w:rFonts w:ascii="Calibri" w:hAnsi="Calibri" w:cs="Calibri"/>
                          </w:rPr>
                          <w:t>1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6AA377DD" w14:textId="37628997" w:rsidR="007F75C5" w:rsidRPr="006F374F" w:rsidRDefault="00FD1239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2</w:t>
                        </w:r>
                        <w:r w:rsidR="00383006">
                          <w:rPr>
                            <w:rFonts w:ascii="Calibri" w:hAnsi="Calibri" w:cs="Calibri"/>
                          </w:rPr>
                          <w:t>2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1C3A4496" w14:textId="2AE92106" w:rsidR="007F75C5" w:rsidRPr="006F374F" w:rsidRDefault="00FD1239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2</w:t>
                        </w:r>
                        <w:r w:rsidR="00383006">
                          <w:rPr>
                            <w:rFonts w:ascii="Calibri" w:hAnsi="Calibri" w:cs="Calibri"/>
                          </w:rPr>
                          <w:t>3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0265F1A2" w14:textId="62F7C866" w:rsidR="007F75C5" w:rsidRPr="006F374F" w:rsidRDefault="00FD1239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2</w:t>
                        </w:r>
                        <w:r w:rsidR="00383006">
                          <w:rPr>
                            <w:rFonts w:ascii="Calibri" w:hAnsi="Calibri" w:cs="Calibri"/>
                          </w:rPr>
                          <w:t>4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1BF37DBD" w14:textId="7D5C9CB6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2</w:t>
                        </w:r>
                        <w:r w:rsidR="00383006">
                          <w:rPr>
                            <w:rFonts w:ascii="Calibri" w:hAnsi="Calibri" w:cs="Calibri"/>
                          </w:rPr>
                          <w:t>5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672B83BE" w14:textId="2545D6D9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2</w:t>
                        </w:r>
                        <w:r w:rsidR="00383006">
                          <w:rPr>
                            <w:rFonts w:ascii="Calibri" w:hAnsi="Calibri" w:cs="Calibri"/>
                          </w:rPr>
                          <w:t>6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0B69F6D4" w14:textId="328B6E1E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2</w:t>
                        </w:r>
                        <w:r w:rsidR="00383006">
                          <w:rPr>
                            <w:rFonts w:ascii="Calibri" w:hAnsi="Calibri" w:cs="Calibri"/>
                          </w:rPr>
                          <w:t>7</w:t>
                        </w:r>
                      </w:p>
                    </w:tc>
                  </w:tr>
                  <w:tr w:rsidR="007F75C5" w:rsidRPr="006F374F" w14:paraId="7FEEBC57" w14:textId="77777777" w:rsidTr="00A70674">
                    <w:tc>
                      <w:tcPr>
                        <w:tcW w:w="448" w:type="dxa"/>
                      </w:tcPr>
                      <w:p w14:paraId="501DE37A" w14:textId="30F4225A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2</w:t>
                        </w:r>
                        <w:r w:rsidR="00383006">
                          <w:rPr>
                            <w:rFonts w:ascii="Calibri" w:hAnsi="Calibri" w:cs="Calibri"/>
                          </w:rPr>
                          <w:t>8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25ACA826" w14:textId="1986DEB8" w:rsidR="007F75C5" w:rsidRPr="006F374F" w:rsidRDefault="00383006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29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6BBB71B3" w14:textId="366C6379" w:rsidR="007F75C5" w:rsidRPr="006F374F" w:rsidRDefault="00383006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30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1105CD33" w14:textId="72D9F068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269DEA08" w14:textId="5622A4BE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1327F9D8" w14:textId="2AF425D9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7FA88B23" w14:textId="47F4498C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</w:tr>
                  <w:tr w:rsidR="00E118A4" w:rsidRPr="006F374F" w14:paraId="640324AB" w14:textId="77777777" w:rsidTr="00A70674">
                    <w:tc>
                      <w:tcPr>
                        <w:tcW w:w="448" w:type="dxa"/>
                      </w:tcPr>
                      <w:p w14:paraId="04BC54EA" w14:textId="4CF4EA2E" w:rsidR="00E118A4" w:rsidRPr="006F374F" w:rsidRDefault="00E118A4" w:rsidP="00E118A4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4812397F" w14:textId="77777777" w:rsidR="00E118A4" w:rsidRPr="006F374F" w:rsidRDefault="00E118A4" w:rsidP="00E118A4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7E34A895" w14:textId="77777777" w:rsidR="00E118A4" w:rsidRPr="006F374F" w:rsidRDefault="00E118A4" w:rsidP="00E118A4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4534481A" w14:textId="77777777" w:rsidR="00E118A4" w:rsidRPr="006F374F" w:rsidRDefault="00E118A4" w:rsidP="00E118A4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01BEDD8C" w14:textId="77777777" w:rsidR="00E118A4" w:rsidRPr="006F374F" w:rsidRDefault="00E118A4" w:rsidP="00E118A4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1245FE02" w14:textId="77777777" w:rsidR="00E118A4" w:rsidRPr="006F374F" w:rsidRDefault="00E118A4" w:rsidP="00E118A4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222E4469" w14:textId="77777777" w:rsidR="00E118A4" w:rsidRPr="006F374F" w:rsidRDefault="00E118A4" w:rsidP="00E118A4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</w:tr>
                </w:tbl>
                <w:p w14:paraId="67A29A9F" w14:textId="77777777" w:rsidR="00A70674" w:rsidRPr="006F374F" w:rsidRDefault="00A70674">
                  <w:pPr>
                    <w:rPr>
                      <w:rFonts w:ascii="Calibri" w:hAnsi="Calibri" w:cs="Calibri"/>
                    </w:rPr>
                  </w:pPr>
                </w:p>
              </w:tc>
            </w:tr>
          </w:tbl>
          <w:p w14:paraId="3C4A888B" w14:textId="77777777" w:rsidR="00A70674" w:rsidRPr="006F374F" w:rsidRDefault="00A70674">
            <w:pPr>
              <w:rPr>
                <w:rFonts w:ascii="Calibri" w:hAnsi="Calibri" w:cs="Calibri"/>
              </w:rPr>
            </w:pPr>
          </w:p>
        </w:tc>
        <w:tc>
          <w:tcPr>
            <w:tcW w:w="579" w:type="dxa"/>
          </w:tcPr>
          <w:p w14:paraId="126523AD" w14:textId="77777777" w:rsidR="00A70674" w:rsidRPr="006F374F" w:rsidRDefault="00A70674">
            <w:pPr>
              <w:rPr>
                <w:rFonts w:ascii="Calibri" w:hAnsi="Calibri" w:cs="Calibri"/>
              </w:rPr>
            </w:pPr>
          </w:p>
        </w:tc>
        <w:tc>
          <w:tcPr>
            <w:tcW w:w="3214" w:type="dxa"/>
          </w:tcPr>
          <w:tbl>
            <w:tblPr>
              <w:tblStyle w:val="MonthLayout"/>
              <w:tblW w:w="5000" w:type="pct"/>
              <w:tblLayout w:type="fixed"/>
              <w:tblLook w:val="04A0" w:firstRow="1" w:lastRow="0" w:firstColumn="1" w:lastColumn="0" w:noHBand="0" w:noVBand="1"/>
              <w:tblCaption w:val="Month layout table"/>
            </w:tblPr>
            <w:tblGrid>
              <w:gridCol w:w="3146"/>
            </w:tblGrid>
            <w:tr w:rsidR="00A70674" w:rsidRPr="006F374F" w14:paraId="6DD034EF" w14:textId="77777777" w:rsidTr="006F374F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/w:trPr>
              <w:tc>
                <w:tcPr>
                  <w:tcW w:w="5000" w:type="pct"/>
                  <w:shd w:val="clear" w:color="auto" w:fill="24787C"/>
                </w:tcPr>
                <w:p w14:paraId="4D165BE5" w14:textId="60CD52B1" w:rsidR="00A70674" w:rsidRPr="006F374F" w:rsidRDefault="00E118A4">
                  <w:pPr>
                    <w:spacing w:before="48" w:after="48"/>
                    <w:rPr>
                      <w:rFonts w:ascii="Calibri" w:hAnsi="Calibri" w:cs="Calibri"/>
                    </w:rPr>
                  </w:pPr>
                  <w:r w:rsidRPr="006F374F">
                    <w:rPr>
                      <w:rFonts w:ascii="Calibri" w:hAnsi="Calibri" w:cs="Calibri"/>
                    </w:rPr>
                    <w:t>Oct 20</w:t>
                  </w:r>
                  <w:r w:rsidR="00F10A08">
                    <w:rPr>
                      <w:rFonts w:ascii="Calibri" w:hAnsi="Calibri" w:cs="Calibri"/>
                    </w:rPr>
                    <w:t>2</w:t>
                  </w:r>
                  <w:r w:rsidR="00BC712A">
                    <w:rPr>
                      <w:rFonts w:ascii="Calibri" w:hAnsi="Calibri" w:cs="Calibri"/>
                    </w:rPr>
                    <w:t>6</w:t>
                  </w:r>
                </w:p>
              </w:tc>
            </w:tr>
            <w:tr w:rsidR="00A70674" w:rsidRPr="006F374F" w14:paraId="253A6F78" w14:textId="77777777" w:rsidTr="00A70674">
              <w:tc>
                <w:tcPr>
                  <w:tcW w:w="5000" w:type="pct"/>
                </w:tcPr>
                <w:tbl>
                  <w:tblPr>
                    <w:tblStyle w:val="MonthTable"/>
                    <w:tblW w:w="0" w:type="auto"/>
                    <w:tblLayout w:type="fixed"/>
                    <w:tblLook w:val="04A0" w:firstRow="1" w:lastRow="0" w:firstColumn="1" w:lastColumn="0" w:noHBand="0" w:noVBand="1"/>
                    <w:tblCaption w:val="Month Table"/>
                  </w:tblPr>
                  <w:tblGrid>
                    <w:gridCol w:w="448"/>
                    <w:gridCol w:w="448"/>
                    <w:gridCol w:w="448"/>
                    <w:gridCol w:w="448"/>
                    <w:gridCol w:w="448"/>
                    <w:gridCol w:w="448"/>
                    <w:gridCol w:w="448"/>
                  </w:tblGrid>
                  <w:tr w:rsidR="00A70674" w:rsidRPr="006F374F" w14:paraId="61C87873" w14:textId="77777777" w:rsidTr="00A70674">
                    <w:trPr>
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/w:trPr>
                    <w:tc>
                      <w:tcPr>
                        <w:tcW w:w="448" w:type="dxa"/>
                      </w:tcPr>
                      <w:p w14:paraId="678B9F5F" w14:textId="77777777" w:rsidR="00A70674" w:rsidRPr="006F374F" w:rsidRDefault="00D24AF0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M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726DE4BD" w14:textId="77777777" w:rsidR="00A70674" w:rsidRPr="006F374F" w:rsidRDefault="00D24AF0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T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7CED0FB5" w14:textId="77777777" w:rsidR="00A70674" w:rsidRPr="006F374F" w:rsidRDefault="00D24AF0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W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2D808612" w14:textId="77777777" w:rsidR="00A70674" w:rsidRPr="006F374F" w:rsidRDefault="00D24AF0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T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36A428FF" w14:textId="77777777" w:rsidR="00A70674" w:rsidRPr="006F374F" w:rsidRDefault="00D24AF0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F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52C58AEA" w14:textId="77777777" w:rsidR="00A70674" w:rsidRPr="006F374F" w:rsidRDefault="00D24AF0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S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7F6F0966" w14:textId="77777777" w:rsidR="00A70674" w:rsidRPr="006F374F" w:rsidRDefault="00E118A4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S</w:t>
                        </w:r>
                      </w:p>
                    </w:tc>
                  </w:tr>
                  <w:tr w:rsidR="007F75C5" w:rsidRPr="006F374F" w14:paraId="668CB4C3" w14:textId="77777777" w:rsidTr="00A70674">
                    <w:tc>
                      <w:tcPr>
                        <w:tcW w:w="448" w:type="dxa"/>
                      </w:tcPr>
                      <w:p w14:paraId="62C1D148" w14:textId="77777777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40869A83" w14:textId="6AC8C44C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06E267E3" w14:textId="68409E7D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36B83034" w14:textId="17C4AFC7" w:rsidR="007F75C5" w:rsidRPr="006F374F" w:rsidRDefault="00735B61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1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531E1255" w14:textId="3A3FE0A0" w:rsidR="007F75C5" w:rsidRPr="006F374F" w:rsidRDefault="00735B61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2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43B21FBE" w14:textId="7290E63A" w:rsidR="007F75C5" w:rsidRPr="006F374F" w:rsidRDefault="00735B61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3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2378A633" w14:textId="32B16817" w:rsidR="007F75C5" w:rsidRPr="006F374F" w:rsidRDefault="00735B61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4</w:t>
                        </w:r>
                      </w:p>
                    </w:tc>
                  </w:tr>
                  <w:tr w:rsidR="007F75C5" w:rsidRPr="006F374F" w14:paraId="3406B098" w14:textId="77777777" w:rsidTr="00A70674">
                    <w:tc>
                      <w:tcPr>
                        <w:tcW w:w="448" w:type="dxa"/>
                      </w:tcPr>
                      <w:p w14:paraId="3EFF8C8F" w14:textId="392701AD" w:rsidR="007F75C5" w:rsidRPr="006F374F" w:rsidRDefault="00735B61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5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6CC01D1E" w14:textId="21042AE2" w:rsidR="007F75C5" w:rsidRPr="006F374F" w:rsidRDefault="00735B61" w:rsidP="00F72DC3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6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2129F991" w14:textId="3C78684E" w:rsidR="00FD333B" w:rsidRPr="006F374F" w:rsidRDefault="00735B61" w:rsidP="00FD333B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7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6257F848" w14:textId="0E8EFCBD" w:rsidR="007F75C5" w:rsidRPr="006F374F" w:rsidRDefault="00735B61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8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63DCBC5E" w14:textId="2E023F94" w:rsidR="007F75C5" w:rsidRPr="006F374F" w:rsidRDefault="00735B61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9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263356AA" w14:textId="72C3B2C3" w:rsidR="007F75C5" w:rsidRPr="006F374F" w:rsidRDefault="00BF26AD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1</w:t>
                        </w:r>
                        <w:r w:rsidR="00735B61">
                          <w:rPr>
                            <w:rFonts w:ascii="Calibri" w:hAnsi="Calibri" w:cs="Calibri"/>
                          </w:rPr>
                          <w:t>0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1A907C8B" w14:textId="21B55121" w:rsidR="007F75C5" w:rsidRPr="006F374F" w:rsidRDefault="00BF26AD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1</w:t>
                        </w:r>
                        <w:r w:rsidR="00735B61">
                          <w:rPr>
                            <w:rFonts w:ascii="Calibri" w:hAnsi="Calibri" w:cs="Calibri"/>
                          </w:rPr>
                          <w:t>1</w:t>
                        </w:r>
                      </w:p>
                    </w:tc>
                  </w:tr>
                  <w:tr w:rsidR="007F75C5" w:rsidRPr="006F374F" w14:paraId="5CE47F97" w14:textId="77777777" w:rsidTr="00A70674">
                    <w:tc>
                      <w:tcPr>
                        <w:tcW w:w="448" w:type="dxa"/>
                      </w:tcPr>
                      <w:p w14:paraId="7FB197B9" w14:textId="525A4EF6" w:rsidR="007F75C5" w:rsidRPr="006F374F" w:rsidRDefault="00BF26AD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1</w:t>
                        </w:r>
                        <w:r w:rsidR="00735B61">
                          <w:rPr>
                            <w:rFonts w:ascii="Calibri" w:hAnsi="Calibri" w:cs="Calibri"/>
                          </w:rPr>
                          <w:t>2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5B16929C" w14:textId="65F642F7" w:rsidR="007F75C5" w:rsidRPr="006F374F" w:rsidRDefault="00FD333B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1</w:t>
                        </w:r>
                        <w:r w:rsidR="00735B61">
                          <w:rPr>
                            <w:rFonts w:ascii="Calibri" w:hAnsi="Calibri" w:cs="Calibri"/>
                          </w:rPr>
                          <w:t>3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0C035500" w14:textId="7F9D3CA3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1</w:t>
                        </w:r>
                        <w:r w:rsidR="00735B61">
                          <w:rPr>
                            <w:rFonts w:ascii="Calibri" w:hAnsi="Calibri" w:cs="Calibri"/>
                          </w:rPr>
                          <w:t>4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76E08ACF" w14:textId="1089DC4C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1</w:t>
                        </w:r>
                        <w:r w:rsidR="00735B61">
                          <w:rPr>
                            <w:rFonts w:ascii="Calibri" w:hAnsi="Calibri" w:cs="Calibri"/>
                          </w:rPr>
                          <w:t>5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1F3A0EAD" w14:textId="6C26A8B5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1</w:t>
                        </w:r>
                        <w:r w:rsidR="00735B61">
                          <w:rPr>
                            <w:rFonts w:ascii="Calibri" w:hAnsi="Calibri" w:cs="Calibri"/>
                          </w:rPr>
                          <w:t>6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1151D6D8" w14:textId="37ACEB9A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1</w:t>
                        </w:r>
                        <w:r w:rsidR="00735B61">
                          <w:rPr>
                            <w:rFonts w:ascii="Calibri" w:hAnsi="Calibri" w:cs="Calibri"/>
                          </w:rPr>
                          <w:t>7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0BABE7B3" w14:textId="00DD75E1" w:rsidR="007F75C5" w:rsidRPr="006F374F" w:rsidRDefault="00F72DC3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1</w:t>
                        </w:r>
                        <w:r w:rsidR="00735B61">
                          <w:rPr>
                            <w:rFonts w:ascii="Calibri" w:hAnsi="Calibri" w:cs="Calibri"/>
                          </w:rPr>
                          <w:t>8</w:t>
                        </w:r>
                      </w:p>
                    </w:tc>
                  </w:tr>
                  <w:tr w:rsidR="007F75C5" w:rsidRPr="006F374F" w14:paraId="128CC08D" w14:textId="77777777" w:rsidTr="008C3283">
                    <w:tc>
                      <w:tcPr>
                        <w:tcW w:w="448" w:type="dxa"/>
                        <w:shd w:val="clear" w:color="auto" w:fill="243B4F" w:themeFill="accent1" w:themeFillShade="BF"/>
                      </w:tcPr>
                      <w:p w14:paraId="44FF9B39" w14:textId="7E573524" w:rsidR="007F75C5" w:rsidRPr="008C3283" w:rsidRDefault="00735B61" w:rsidP="007F75C5">
                        <w:pPr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</w:pPr>
                        <w:r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19</w:t>
                        </w:r>
                      </w:p>
                    </w:tc>
                    <w:tc>
                      <w:tcPr>
                        <w:tcW w:w="448" w:type="dxa"/>
                        <w:shd w:val="clear" w:color="auto" w:fill="243B4F" w:themeFill="accent1" w:themeFillShade="BF"/>
                      </w:tcPr>
                      <w:p w14:paraId="1CF2AB9B" w14:textId="4C74BD48" w:rsidR="007F75C5" w:rsidRPr="008C3283" w:rsidRDefault="00BF26AD" w:rsidP="007F75C5">
                        <w:pPr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</w:pPr>
                        <w:r w:rsidRPr="008C3283"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2</w:t>
                        </w:r>
                        <w:r w:rsidR="00735B61"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0</w:t>
                        </w:r>
                      </w:p>
                    </w:tc>
                    <w:tc>
                      <w:tcPr>
                        <w:tcW w:w="448" w:type="dxa"/>
                        <w:shd w:val="clear" w:color="auto" w:fill="243B4F" w:themeFill="accent1" w:themeFillShade="BF"/>
                      </w:tcPr>
                      <w:p w14:paraId="24AE213E" w14:textId="3273FE8C" w:rsidR="007F75C5" w:rsidRPr="008C3283" w:rsidRDefault="00BF26AD" w:rsidP="007F75C5">
                        <w:pPr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</w:pPr>
                        <w:r w:rsidRPr="008C3283"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2</w:t>
                        </w:r>
                        <w:r w:rsidR="00735B61"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1</w:t>
                        </w:r>
                      </w:p>
                    </w:tc>
                    <w:tc>
                      <w:tcPr>
                        <w:tcW w:w="448" w:type="dxa"/>
                        <w:shd w:val="clear" w:color="auto" w:fill="243B4F" w:themeFill="accent1" w:themeFillShade="BF"/>
                      </w:tcPr>
                      <w:p w14:paraId="473E0963" w14:textId="3B546FCA" w:rsidR="007F75C5" w:rsidRPr="008C3283" w:rsidRDefault="00BF26AD" w:rsidP="007F75C5">
                        <w:pPr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</w:pPr>
                        <w:r w:rsidRPr="008C3283"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2</w:t>
                        </w:r>
                        <w:r w:rsidR="00735B61"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2</w:t>
                        </w:r>
                      </w:p>
                    </w:tc>
                    <w:tc>
                      <w:tcPr>
                        <w:tcW w:w="448" w:type="dxa"/>
                        <w:shd w:val="clear" w:color="auto" w:fill="243B4F" w:themeFill="accent1" w:themeFillShade="BF"/>
                      </w:tcPr>
                      <w:p w14:paraId="31FAE7D8" w14:textId="1B9AD1C3" w:rsidR="007F75C5" w:rsidRPr="006C5FB4" w:rsidRDefault="007F75C5" w:rsidP="007F75C5">
                        <w:pPr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</w:pPr>
                        <w:r w:rsidRPr="006C5FB4"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2</w:t>
                        </w:r>
                        <w:r w:rsidR="00735B61"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3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019D0AE3" w14:textId="1CC06CDF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2</w:t>
                        </w:r>
                        <w:r w:rsidR="00735B61">
                          <w:rPr>
                            <w:rFonts w:ascii="Calibri" w:hAnsi="Calibri" w:cs="Calibri"/>
                          </w:rPr>
                          <w:t>4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00B74989" w14:textId="0E3B9003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2</w:t>
                        </w:r>
                        <w:r w:rsidR="00735B61">
                          <w:rPr>
                            <w:rFonts w:ascii="Calibri" w:hAnsi="Calibri" w:cs="Calibri"/>
                          </w:rPr>
                          <w:t>5</w:t>
                        </w:r>
                      </w:p>
                    </w:tc>
                  </w:tr>
                  <w:tr w:rsidR="007F75C5" w:rsidRPr="006F374F" w14:paraId="36F017B8" w14:textId="77777777" w:rsidTr="006C5FB4">
                    <w:tc>
                      <w:tcPr>
                        <w:tcW w:w="448" w:type="dxa"/>
                        <w:shd w:val="clear" w:color="auto" w:fill="002060"/>
                      </w:tcPr>
                      <w:p w14:paraId="3CC38D8A" w14:textId="77FAB1D8" w:rsidR="007F75C5" w:rsidRPr="008C3283" w:rsidRDefault="007F75C5" w:rsidP="007F75C5">
                        <w:pPr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</w:pPr>
                        <w:r w:rsidRPr="008C3283"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2</w:t>
                        </w:r>
                        <w:r w:rsidR="00735B61"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6</w:t>
                        </w:r>
                      </w:p>
                    </w:tc>
                    <w:tc>
                      <w:tcPr>
                        <w:tcW w:w="448" w:type="dxa"/>
                        <w:shd w:val="clear" w:color="auto" w:fill="002060"/>
                      </w:tcPr>
                      <w:p w14:paraId="3519CE0C" w14:textId="0F59A8C0" w:rsidR="007F75C5" w:rsidRPr="008C3283" w:rsidRDefault="007F75C5" w:rsidP="007F75C5">
                        <w:pPr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</w:pPr>
                        <w:r w:rsidRPr="008C3283"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2</w:t>
                        </w:r>
                        <w:r w:rsidR="00735B61"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7</w:t>
                        </w:r>
                      </w:p>
                    </w:tc>
                    <w:tc>
                      <w:tcPr>
                        <w:tcW w:w="448" w:type="dxa"/>
                        <w:shd w:val="clear" w:color="auto" w:fill="002060"/>
                      </w:tcPr>
                      <w:p w14:paraId="3A027B86" w14:textId="38557690" w:rsidR="007F75C5" w:rsidRPr="008C3283" w:rsidRDefault="00F72DC3" w:rsidP="007F75C5">
                        <w:pPr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</w:pPr>
                        <w:r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2</w:t>
                        </w:r>
                        <w:r w:rsidR="00735B61"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8</w:t>
                        </w:r>
                      </w:p>
                    </w:tc>
                    <w:tc>
                      <w:tcPr>
                        <w:tcW w:w="448" w:type="dxa"/>
                        <w:shd w:val="clear" w:color="auto" w:fill="002060"/>
                      </w:tcPr>
                      <w:p w14:paraId="0C49A35E" w14:textId="4F1E0E56" w:rsidR="007F75C5" w:rsidRPr="008C3283" w:rsidRDefault="00735B61" w:rsidP="00F72DC3">
                        <w:pPr>
                          <w:jc w:val="left"/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</w:pPr>
                        <w:r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29</w:t>
                        </w:r>
                      </w:p>
                    </w:tc>
                    <w:tc>
                      <w:tcPr>
                        <w:tcW w:w="448" w:type="dxa"/>
                        <w:shd w:val="clear" w:color="auto" w:fill="002060"/>
                      </w:tcPr>
                      <w:p w14:paraId="000CFEE8" w14:textId="17F303EF" w:rsidR="007F75C5" w:rsidRPr="006C5FB4" w:rsidRDefault="006C5FB4" w:rsidP="00BF26AD">
                        <w:pPr>
                          <w:jc w:val="left"/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</w:pPr>
                        <w:r w:rsidRPr="006C5FB4"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3</w:t>
                        </w:r>
                        <w:r w:rsidR="00BC712A"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0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0D9BAEC6" w14:textId="240CA25F" w:rsidR="007F75C5" w:rsidRPr="006F374F" w:rsidRDefault="00BC712A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31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288CA704" w14:textId="3E1C2CC5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</w:tr>
                  <w:tr w:rsidR="00E118A4" w:rsidRPr="006F374F" w14:paraId="199897DB" w14:textId="77777777" w:rsidTr="008C3283">
                    <w:tc>
                      <w:tcPr>
                        <w:tcW w:w="448" w:type="dxa"/>
                      </w:tcPr>
                      <w:p w14:paraId="33CAB840" w14:textId="3D9298D6" w:rsidR="00E118A4" w:rsidRPr="00F10A08" w:rsidRDefault="00E118A4" w:rsidP="00E118A4">
                        <w:pPr>
                          <w:rPr>
                            <w:rFonts w:ascii="Calibri" w:hAnsi="Calibri" w:cs="Calibri"/>
                            <w:color w:val="FFFFFF" w:themeColor="background1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030B30E4" w14:textId="25C89264" w:rsidR="00E118A4" w:rsidRPr="00F10A08" w:rsidRDefault="00E118A4" w:rsidP="00BF26AD">
                        <w:pPr>
                          <w:jc w:val="left"/>
                          <w:rPr>
                            <w:rFonts w:ascii="Calibri" w:hAnsi="Calibri" w:cs="Calibri"/>
                            <w:color w:val="FFFFFF" w:themeColor="background1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5F5F52CC" w14:textId="77777777" w:rsidR="00E118A4" w:rsidRPr="006F374F" w:rsidRDefault="00E118A4" w:rsidP="00E118A4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66F85040" w14:textId="77777777" w:rsidR="00E118A4" w:rsidRPr="006F374F" w:rsidRDefault="00E118A4" w:rsidP="00E118A4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5F2B868F" w14:textId="77777777" w:rsidR="00E118A4" w:rsidRPr="006F374F" w:rsidRDefault="00E118A4" w:rsidP="00E118A4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23D5F797" w14:textId="77777777" w:rsidR="00E118A4" w:rsidRPr="006F374F" w:rsidRDefault="00E118A4" w:rsidP="00E118A4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628814F3" w14:textId="77777777" w:rsidR="00E118A4" w:rsidRPr="006F374F" w:rsidRDefault="00E118A4" w:rsidP="00E118A4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</w:tr>
                </w:tbl>
                <w:p w14:paraId="0E065D6A" w14:textId="77777777" w:rsidR="00A70674" w:rsidRPr="006F374F" w:rsidRDefault="00A70674">
                  <w:pPr>
                    <w:rPr>
                      <w:rFonts w:ascii="Calibri" w:hAnsi="Calibri" w:cs="Calibri"/>
                    </w:rPr>
                  </w:pPr>
                </w:p>
              </w:tc>
            </w:tr>
          </w:tbl>
          <w:p w14:paraId="4DD31EC4" w14:textId="77777777" w:rsidR="00A70674" w:rsidRPr="006F374F" w:rsidRDefault="00A70674">
            <w:pPr>
              <w:rPr>
                <w:rFonts w:ascii="Calibri" w:hAnsi="Calibri" w:cs="Calibri"/>
              </w:rPr>
            </w:pPr>
          </w:p>
        </w:tc>
      </w:tr>
      <w:tr w:rsidR="00A70674" w:rsidRPr="006F374F" w14:paraId="11597C4E" w14:textId="77777777">
        <w:trPr>
          <w:trHeight w:hRule="exact" w:val="144"/>
        </w:trPr>
        <w:tc>
          <w:tcPr>
            <w:tcW w:w="3214" w:type="dxa"/>
          </w:tcPr>
          <w:p w14:paraId="19CEE322" w14:textId="77777777" w:rsidR="00A70674" w:rsidRPr="006F374F" w:rsidRDefault="00A70674">
            <w:pPr>
              <w:rPr>
                <w:rFonts w:ascii="Calibri" w:hAnsi="Calibri" w:cs="Calibri"/>
              </w:rPr>
            </w:pPr>
          </w:p>
        </w:tc>
        <w:tc>
          <w:tcPr>
            <w:tcW w:w="579" w:type="dxa"/>
          </w:tcPr>
          <w:p w14:paraId="30EC539D" w14:textId="77777777" w:rsidR="00A70674" w:rsidRPr="006F374F" w:rsidRDefault="00A70674">
            <w:pPr>
              <w:rPr>
                <w:rFonts w:ascii="Calibri" w:hAnsi="Calibri" w:cs="Calibri"/>
              </w:rPr>
            </w:pPr>
          </w:p>
        </w:tc>
        <w:tc>
          <w:tcPr>
            <w:tcW w:w="3214" w:type="dxa"/>
          </w:tcPr>
          <w:p w14:paraId="755073B7" w14:textId="77777777" w:rsidR="00A70674" w:rsidRPr="006F374F" w:rsidRDefault="00A70674">
            <w:pPr>
              <w:rPr>
                <w:rFonts w:ascii="Calibri" w:hAnsi="Calibri" w:cs="Calibri"/>
              </w:rPr>
            </w:pPr>
          </w:p>
        </w:tc>
        <w:tc>
          <w:tcPr>
            <w:tcW w:w="579" w:type="dxa"/>
          </w:tcPr>
          <w:p w14:paraId="2A7430D6" w14:textId="77777777" w:rsidR="00A70674" w:rsidRPr="006F374F" w:rsidRDefault="00A70674">
            <w:pPr>
              <w:rPr>
                <w:rFonts w:ascii="Calibri" w:hAnsi="Calibri" w:cs="Calibri"/>
              </w:rPr>
            </w:pPr>
          </w:p>
        </w:tc>
        <w:tc>
          <w:tcPr>
            <w:tcW w:w="3214" w:type="dxa"/>
          </w:tcPr>
          <w:p w14:paraId="4682573C" w14:textId="77777777" w:rsidR="00A70674" w:rsidRPr="006F374F" w:rsidRDefault="00A70674">
            <w:pPr>
              <w:rPr>
                <w:rFonts w:ascii="Calibri" w:hAnsi="Calibri" w:cs="Calibri"/>
              </w:rPr>
            </w:pPr>
          </w:p>
        </w:tc>
      </w:tr>
      <w:tr w:rsidR="00223D4D" w:rsidRPr="006F374F" w14:paraId="2C082388" w14:textId="77777777">
        <w:tc>
          <w:tcPr>
            <w:tcW w:w="3214" w:type="dxa"/>
          </w:tcPr>
          <w:tbl>
            <w:tblPr>
              <w:tblStyle w:val="MonthLayout"/>
              <w:tblW w:w="5000" w:type="pct"/>
              <w:tblLayout w:type="fixed"/>
              <w:tblLook w:val="04A0" w:firstRow="1" w:lastRow="0" w:firstColumn="1" w:lastColumn="0" w:noHBand="0" w:noVBand="1"/>
              <w:tblCaption w:val="Month layout table"/>
            </w:tblPr>
            <w:tblGrid>
              <w:gridCol w:w="3146"/>
            </w:tblGrid>
            <w:tr w:rsidR="00223D4D" w:rsidRPr="006F374F" w14:paraId="46CA41C0" w14:textId="77777777" w:rsidTr="006F374F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/w:trPr>
              <w:tc>
                <w:tcPr>
                  <w:tcW w:w="5000" w:type="pct"/>
                  <w:shd w:val="clear" w:color="auto" w:fill="24787C"/>
                </w:tcPr>
                <w:p w14:paraId="31027834" w14:textId="7B6DD1B4" w:rsidR="00223D4D" w:rsidRPr="006F374F" w:rsidRDefault="00223D4D" w:rsidP="00223D4D">
                  <w:pPr>
                    <w:spacing w:before="48" w:after="48"/>
                    <w:rPr>
                      <w:rFonts w:ascii="Calibri" w:hAnsi="Calibri" w:cs="Calibri"/>
                    </w:rPr>
                  </w:pPr>
                  <w:r w:rsidRPr="006F374F">
                    <w:rPr>
                      <w:rFonts w:ascii="Calibri" w:hAnsi="Calibri" w:cs="Calibri"/>
                    </w:rPr>
                    <w:t>Nov 20</w:t>
                  </w:r>
                  <w:r w:rsidR="00F10A08">
                    <w:rPr>
                      <w:rFonts w:ascii="Calibri" w:hAnsi="Calibri" w:cs="Calibri"/>
                    </w:rPr>
                    <w:t>2</w:t>
                  </w:r>
                  <w:r w:rsidR="000064CE">
                    <w:rPr>
                      <w:rFonts w:ascii="Calibri" w:hAnsi="Calibri" w:cs="Calibri"/>
                    </w:rPr>
                    <w:t>6</w:t>
                  </w:r>
                </w:p>
              </w:tc>
            </w:tr>
            <w:tr w:rsidR="00223D4D" w:rsidRPr="006F374F" w14:paraId="794880FE" w14:textId="77777777" w:rsidTr="00A70674">
              <w:tc>
                <w:tcPr>
                  <w:tcW w:w="5000" w:type="pct"/>
                </w:tcPr>
                <w:tbl>
                  <w:tblPr>
                    <w:tblStyle w:val="MonthTable"/>
                    <w:tblW w:w="0" w:type="auto"/>
                    <w:tblLayout w:type="fixed"/>
                    <w:tblLook w:val="04A0" w:firstRow="1" w:lastRow="0" w:firstColumn="1" w:lastColumn="0" w:noHBand="0" w:noVBand="1"/>
                    <w:tblCaption w:val="Month Table"/>
                  </w:tblPr>
                  <w:tblGrid>
                    <w:gridCol w:w="448"/>
                    <w:gridCol w:w="448"/>
                    <w:gridCol w:w="448"/>
                    <w:gridCol w:w="448"/>
                    <w:gridCol w:w="448"/>
                    <w:gridCol w:w="448"/>
                    <w:gridCol w:w="448"/>
                  </w:tblGrid>
                  <w:tr w:rsidR="00223D4D" w:rsidRPr="006F374F" w14:paraId="3C3E5AC8" w14:textId="77777777" w:rsidTr="00A70674">
                    <w:trPr>
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/w:trPr>
                    <w:tc>
                      <w:tcPr>
                        <w:tcW w:w="448" w:type="dxa"/>
                      </w:tcPr>
                      <w:p w14:paraId="58493AF0" w14:textId="77777777" w:rsidR="00223D4D" w:rsidRPr="006F374F" w:rsidRDefault="00D24AF0" w:rsidP="00223D4D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M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0C670160" w14:textId="77777777" w:rsidR="00223D4D" w:rsidRPr="006F374F" w:rsidRDefault="00D24AF0" w:rsidP="00223D4D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T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66AC80D6" w14:textId="77777777" w:rsidR="00223D4D" w:rsidRPr="006F374F" w:rsidRDefault="00D24AF0" w:rsidP="00223D4D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W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02D77E18" w14:textId="77777777" w:rsidR="00223D4D" w:rsidRPr="006F374F" w:rsidRDefault="00D24AF0" w:rsidP="00223D4D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T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200D04DC" w14:textId="77777777" w:rsidR="00223D4D" w:rsidRPr="006F374F" w:rsidRDefault="00D24AF0" w:rsidP="00223D4D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F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2E8030DC" w14:textId="77777777" w:rsidR="00223D4D" w:rsidRPr="006F374F" w:rsidRDefault="00D24AF0" w:rsidP="00223D4D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S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06DF369A" w14:textId="77777777" w:rsidR="00223D4D" w:rsidRPr="006F374F" w:rsidRDefault="00223D4D" w:rsidP="00223D4D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S</w:t>
                        </w:r>
                      </w:p>
                    </w:tc>
                  </w:tr>
                  <w:tr w:rsidR="007F75C5" w:rsidRPr="006F374F" w14:paraId="49E0360E" w14:textId="77777777" w:rsidTr="00D6498F">
                    <w:tc>
                      <w:tcPr>
                        <w:tcW w:w="448" w:type="dxa"/>
                      </w:tcPr>
                      <w:p w14:paraId="3F2D8445" w14:textId="77777777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50382E32" w14:textId="77777777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165119EB" w14:textId="1C8E807F" w:rsidR="007F75C5" w:rsidRPr="00F10A08" w:rsidRDefault="007F75C5" w:rsidP="007F75C5">
                        <w:pPr>
                          <w:rPr>
                            <w:rFonts w:ascii="Calibri" w:hAnsi="Calibri" w:cs="Calibri"/>
                            <w:color w:val="FFFFFF" w:themeColor="background1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405C1979" w14:textId="3BFE0EE7" w:rsidR="007F75C5" w:rsidRPr="00F10A08" w:rsidRDefault="007F75C5" w:rsidP="007F75C5">
                        <w:pPr>
                          <w:rPr>
                            <w:rFonts w:ascii="Calibri" w:hAnsi="Calibri" w:cs="Calibri"/>
                            <w:color w:val="FFFFFF" w:themeColor="background1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284A0D47" w14:textId="4FE62DE7" w:rsidR="007F75C5" w:rsidRPr="008C3283" w:rsidRDefault="007F75C5" w:rsidP="007F75C5">
                        <w:pPr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3BEC19DC" w14:textId="3F12DD27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6BA8E82F" w14:textId="0CAC93DE" w:rsidR="007F75C5" w:rsidRPr="006F374F" w:rsidRDefault="000064CE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1</w:t>
                        </w:r>
                      </w:p>
                    </w:tc>
                  </w:tr>
                  <w:tr w:rsidR="007F75C5" w:rsidRPr="006F374F" w14:paraId="6B3C7B37" w14:textId="77777777" w:rsidTr="00A70674">
                    <w:tc>
                      <w:tcPr>
                        <w:tcW w:w="448" w:type="dxa"/>
                      </w:tcPr>
                      <w:p w14:paraId="39868EFA" w14:textId="58AC0880" w:rsidR="007F75C5" w:rsidRPr="006F374F" w:rsidRDefault="000064CE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2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7A27E921" w14:textId="512EBC89" w:rsidR="007F75C5" w:rsidRPr="006F374F" w:rsidRDefault="000064CE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3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68278ECC" w14:textId="6BAC9C6A" w:rsidR="007F75C5" w:rsidRPr="006F374F" w:rsidRDefault="000064CE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4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509E1308" w14:textId="171C24F6" w:rsidR="007F75C5" w:rsidRPr="006F374F" w:rsidRDefault="000064CE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5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5B4CFB76" w14:textId="1ED628AB" w:rsidR="007F75C5" w:rsidRPr="006F374F" w:rsidRDefault="000064CE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6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3357CABD" w14:textId="565C3CB9" w:rsidR="007F75C5" w:rsidRPr="006F374F" w:rsidRDefault="000064CE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7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4A098B94" w14:textId="28720B40" w:rsidR="007F75C5" w:rsidRPr="006F374F" w:rsidRDefault="000064CE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8</w:t>
                        </w:r>
                      </w:p>
                    </w:tc>
                  </w:tr>
                  <w:tr w:rsidR="007F75C5" w:rsidRPr="006F374F" w14:paraId="03DE9327" w14:textId="77777777" w:rsidTr="00A70674">
                    <w:tc>
                      <w:tcPr>
                        <w:tcW w:w="448" w:type="dxa"/>
                      </w:tcPr>
                      <w:p w14:paraId="0A4FCDA4" w14:textId="12EF4559" w:rsidR="007F75C5" w:rsidRPr="006F374F" w:rsidRDefault="000064CE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9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3290CC58" w14:textId="502CC437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1</w:t>
                        </w:r>
                        <w:r w:rsidR="000064CE">
                          <w:rPr>
                            <w:rFonts w:ascii="Calibri" w:hAnsi="Calibri" w:cs="Calibri"/>
                          </w:rPr>
                          <w:t>0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77FC158C" w14:textId="4FCBCF54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1</w:t>
                        </w:r>
                        <w:r w:rsidR="000064CE">
                          <w:rPr>
                            <w:rFonts w:ascii="Calibri" w:hAnsi="Calibri" w:cs="Calibri"/>
                          </w:rPr>
                          <w:t>1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1CD383F0" w14:textId="4AFB9E48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1</w:t>
                        </w:r>
                        <w:r w:rsidR="000064CE">
                          <w:rPr>
                            <w:rFonts w:ascii="Calibri" w:hAnsi="Calibri" w:cs="Calibri"/>
                          </w:rPr>
                          <w:t>2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79794D33" w14:textId="79221976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1</w:t>
                        </w:r>
                        <w:r w:rsidR="000064CE">
                          <w:rPr>
                            <w:rFonts w:ascii="Calibri" w:hAnsi="Calibri" w:cs="Calibri"/>
                          </w:rPr>
                          <w:t>3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3D939484" w14:textId="72E83298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1</w:t>
                        </w:r>
                        <w:r w:rsidR="000064CE">
                          <w:rPr>
                            <w:rFonts w:ascii="Calibri" w:hAnsi="Calibri" w:cs="Calibri"/>
                          </w:rPr>
                          <w:t>4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61B55083" w14:textId="36AC52C4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1</w:t>
                        </w:r>
                        <w:r w:rsidR="000064CE">
                          <w:rPr>
                            <w:rFonts w:ascii="Calibri" w:hAnsi="Calibri" w:cs="Calibri"/>
                          </w:rPr>
                          <w:t>5</w:t>
                        </w:r>
                      </w:p>
                    </w:tc>
                  </w:tr>
                  <w:tr w:rsidR="007F75C5" w:rsidRPr="006F374F" w14:paraId="298A23AC" w14:textId="77777777" w:rsidTr="00A70674">
                    <w:tc>
                      <w:tcPr>
                        <w:tcW w:w="448" w:type="dxa"/>
                      </w:tcPr>
                      <w:p w14:paraId="0CBFDF51" w14:textId="0F6A08ED" w:rsidR="007F75C5" w:rsidRPr="006F374F" w:rsidRDefault="00BF26AD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1</w:t>
                        </w:r>
                        <w:r w:rsidR="000064CE">
                          <w:rPr>
                            <w:rFonts w:ascii="Calibri" w:hAnsi="Calibri" w:cs="Calibri"/>
                          </w:rPr>
                          <w:t>6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37E6D6FB" w14:textId="7CCB49A6" w:rsidR="007F75C5" w:rsidRPr="006F374F" w:rsidRDefault="00BF26AD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1</w:t>
                        </w:r>
                        <w:r w:rsidR="000064CE">
                          <w:rPr>
                            <w:rFonts w:ascii="Calibri" w:hAnsi="Calibri" w:cs="Calibri"/>
                          </w:rPr>
                          <w:t>7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2DD229A3" w14:textId="2030AC21" w:rsidR="007F75C5" w:rsidRPr="006F374F" w:rsidRDefault="00FC2E49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1</w:t>
                        </w:r>
                        <w:r w:rsidR="000064CE">
                          <w:rPr>
                            <w:rFonts w:ascii="Calibri" w:hAnsi="Calibri" w:cs="Calibri"/>
                          </w:rPr>
                          <w:t>8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72940C82" w14:textId="40934ED0" w:rsidR="007F75C5" w:rsidRPr="006F374F" w:rsidRDefault="000064CE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19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34B0BD34" w14:textId="2B4C969D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2</w:t>
                        </w:r>
                        <w:r w:rsidR="000064CE">
                          <w:rPr>
                            <w:rFonts w:ascii="Calibri" w:hAnsi="Calibri" w:cs="Calibri"/>
                          </w:rPr>
                          <w:t>0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7B5755F8" w14:textId="5088146D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2</w:t>
                        </w:r>
                        <w:r w:rsidR="000064CE">
                          <w:rPr>
                            <w:rFonts w:ascii="Calibri" w:hAnsi="Calibri" w:cs="Calibri"/>
                          </w:rPr>
                          <w:t>1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608A0261" w14:textId="69D70421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2</w:t>
                        </w:r>
                        <w:r w:rsidR="000064CE">
                          <w:rPr>
                            <w:rFonts w:ascii="Calibri" w:hAnsi="Calibri" w:cs="Calibri"/>
                          </w:rPr>
                          <w:t>2</w:t>
                        </w:r>
                      </w:p>
                    </w:tc>
                  </w:tr>
                  <w:tr w:rsidR="007F75C5" w:rsidRPr="006F374F" w14:paraId="5AE29FDD" w14:textId="77777777" w:rsidTr="00A70674">
                    <w:tc>
                      <w:tcPr>
                        <w:tcW w:w="448" w:type="dxa"/>
                      </w:tcPr>
                      <w:p w14:paraId="33874E8F" w14:textId="6CA1CA9C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2</w:t>
                        </w:r>
                        <w:r w:rsidR="000064CE">
                          <w:rPr>
                            <w:rFonts w:ascii="Calibri" w:hAnsi="Calibri" w:cs="Calibri"/>
                          </w:rPr>
                          <w:t>3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68DD8BF4" w14:textId="5028249F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2</w:t>
                        </w:r>
                        <w:r w:rsidR="000064CE">
                          <w:rPr>
                            <w:rFonts w:ascii="Calibri" w:hAnsi="Calibri" w:cs="Calibri"/>
                          </w:rPr>
                          <w:t>4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164EFED6" w14:textId="35E7F4FC" w:rsidR="000064CE" w:rsidRPr="006F374F" w:rsidRDefault="007F75C5" w:rsidP="000064CE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2</w:t>
                        </w:r>
                        <w:r w:rsidR="000064CE">
                          <w:rPr>
                            <w:rFonts w:ascii="Calibri" w:hAnsi="Calibri" w:cs="Calibri"/>
                          </w:rPr>
                          <w:t>5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6F93207F" w14:textId="1D546D0C" w:rsidR="007F75C5" w:rsidRPr="006F374F" w:rsidRDefault="00BF26AD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2</w:t>
                        </w:r>
                        <w:r w:rsidR="000064CE">
                          <w:rPr>
                            <w:rFonts w:ascii="Calibri" w:hAnsi="Calibri" w:cs="Calibri"/>
                          </w:rPr>
                          <w:t>6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7A529049" w14:textId="44E27D5B" w:rsidR="007F75C5" w:rsidRPr="006F374F" w:rsidRDefault="00BF26AD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2</w:t>
                        </w:r>
                        <w:r w:rsidR="000064CE">
                          <w:rPr>
                            <w:rFonts w:ascii="Calibri" w:hAnsi="Calibri" w:cs="Calibri"/>
                          </w:rPr>
                          <w:t>7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4C762CF1" w14:textId="6F0634BC" w:rsidR="007F75C5" w:rsidRPr="006F374F" w:rsidRDefault="00FC2E49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2</w:t>
                        </w:r>
                        <w:r w:rsidR="000064CE">
                          <w:rPr>
                            <w:rFonts w:ascii="Calibri" w:hAnsi="Calibri" w:cs="Calibri"/>
                          </w:rPr>
                          <w:t>8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6CA6ED18" w14:textId="69B91F1D" w:rsidR="007F75C5" w:rsidRPr="006F374F" w:rsidRDefault="000064CE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29</w:t>
                        </w:r>
                      </w:p>
                    </w:tc>
                  </w:tr>
                  <w:tr w:rsidR="00223D4D" w:rsidRPr="006F374F" w14:paraId="7272CE7D" w14:textId="77777777" w:rsidTr="00A70674">
                    <w:tc>
                      <w:tcPr>
                        <w:tcW w:w="448" w:type="dxa"/>
                      </w:tcPr>
                      <w:p w14:paraId="431BBBB9" w14:textId="23244865" w:rsidR="00223D4D" w:rsidRPr="006F374F" w:rsidRDefault="000064CE" w:rsidP="00223D4D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30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19FD8B44" w14:textId="77777777" w:rsidR="00223D4D" w:rsidRPr="006F374F" w:rsidRDefault="00223D4D" w:rsidP="00223D4D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2ED46820" w14:textId="77777777" w:rsidR="00223D4D" w:rsidRPr="006F374F" w:rsidRDefault="00223D4D" w:rsidP="00223D4D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25AB64D9" w14:textId="77777777" w:rsidR="00223D4D" w:rsidRPr="006F374F" w:rsidRDefault="00223D4D" w:rsidP="00223D4D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3B48AEC7" w14:textId="77777777" w:rsidR="00223D4D" w:rsidRPr="006F374F" w:rsidRDefault="00223D4D" w:rsidP="00223D4D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6E65C8E1" w14:textId="77777777" w:rsidR="00223D4D" w:rsidRPr="006F374F" w:rsidRDefault="00223D4D" w:rsidP="00223D4D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51D84F9B" w14:textId="77777777" w:rsidR="00223D4D" w:rsidRPr="006F374F" w:rsidRDefault="00223D4D" w:rsidP="00223D4D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</w:tr>
                </w:tbl>
                <w:p w14:paraId="396881CE" w14:textId="77777777" w:rsidR="00223D4D" w:rsidRPr="006F374F" w:rsidRDefault="00223D4D" w:rsidP="00223D4D">
                  <w:pPr>
                    <w:rPr>
                      <w:rFonts w:ascii="Calibri" w:hAnsi="Calibri" w:cs="Calibri"/>
                    </w:rPr>
                  </w:pPr>
                </w:p>
              </w:tc>
            </w:tr>
          </w:tbl>
          <w:p w14:paraId="6D898336" w14:textId="77777777" w:rsidR="00223D4D" w:rsidRPr="006F374F" w:rsidRDefault="00223D4D" w:rsidP="00223D4D">
            <w:pPr>
              <w:rPr>
                <w:rFonts w:ascii="Calibri" w:hAnsi="Calibri" w:cs="Calibri"/>
              </w:rPr>
            </w:pPr>
          </w:p>
        </w:tc>
        <w:tc>
          <w:tcPr>
            <w:tcW w:w="579" w:type="dxa"/>
          </w:tcPr>
          <w:p w14:paraId="4F7BA108" w14:textId="77777777" w:rsidR="00223D4D" w:rsidRPr="006F374F" w:rsidRDefault="00223D4D" w:rsidP="00223D4D">
            <w:pPr>
              <w:rPr>
                <w:rFonts w:ascii="Calibri" w:hAnsi="Calibri" w:cs="Calibri"/>
              </w:rPr>
            </w:pPr>
          </w:p>
        </w:tc>
        <w:tc>
          <w:tcPr>
            <w:tcW w:w="3214" w:type="dxa"/>
          </w:tcPr>
          <w:tbl>
            <w:tblPr>
              <w:tblStyle w:val="MonthLayout"/>
              <w:tblW w:w="5000" w:type="pct"/>
              <w:tblLayout w:type="fixed"/>
              <w:tblLook w:val="04A0" w:firstRow="1" w:lastRow="0" w:firstColumn="1" w:lastColumn="0" w:noHBand="0" w:noVBand="1"/>
              <w:tblCaption w:val="Month layout table"/>
            </w:tblPr>
            <w:tblGrid>
              <w:gridCol w:w="3146"/>
            </w:tblGrid>
            <w:tr w:rsidR="00223D4D" w:rsidRPr="006F374F" w14:paraId="54169DBF" w14:textId="77777777" w:rsidTr="006F374F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/w:trPr>
              <w:tc>
                <w:tcPr>
                  <w:tcW w:w="5000" w:type="pct"/>
                  <w:shd w:val="clear" w:color="auto" w:fill="24787C"/>
                </w:tcPr>
                <w:p w14:paraId="54DD97D5" w14:textId="2FAA64B2" w:rsidR="00223D4D" w:rsidRPr="006F374F" w:rsidRDefault="00223D4D" w:rsidP="00223D4D">
                  <w:pPr>
                    <w:spacing w:before="48" w:after="48"/>
                    <w:rPr>
                      <w:rFonts w:ascii="Calibri" w:hAnsi="Calibri" w:cs="Calibri"/>
                    </w:rPr>
                  </w:pPr>
                  <w:r w:rsidRPr="006F374F">
                    <w:rPr>
                      <w:rFonts w:ascii="Calibri" w:hAnsi="Calibri" w:cs="Calibri"/>
                    </w:rPr>
                    <w:t>Dec 20</w:t>
                  </w:r>
                  <w:r w:rsidR="00F10A08">
                    <w:rPr>
                      <w:rFonts w:ascii="Calibri" w:hAnsi="Calibri" w:cs="Calibri"/>
                    </w:rPr>
                    <w:t>2</w:t>
                  </w:r>
                  <w:r w:rsidR="00A652B2">
                    <w:rPr>
                      <w:rFonts w:ascii="Calibri" w:hAnsi="Calibri" w:cs="Calibri"/>
                    </w:rPr>
                    <w:t>6</w:t>
                  </w:r>
                </w:p>
              </w:tc>
            </w:tr>
            <w:tr w:rsidR="00223D4D" w:rsidRPr="006F374F" w14:paraId="14342E70" w14:textId="77777777" w:rsidTr="00223D4D">
              <w:tc>
                <w:tcPr>
                  <w:tcW w:w="5000" w:type="pct"/>
                </w:tcPr>
                <w:tbl>
                  <w:tblPr>
                    <w:tblStyle w:val="MonthTable"/>
                    <w:tblW w:w="0" w:type="auto"/>
                    <w:tblLayout w:type="fixed"/>
                    <w:tblLook w:val="04A0" w:firstRow="1" w:lastRow="0" w:firstColumn="1" w:lastColumn="0" w:noHBand="0" w:noVBand="1"/>
                    <w:tblCaption w:val="Month Table"/>
                  </w:tblPr>
                  <w:tblGrid>
                    <w:gridCol w:w="448"/>
                    <w:gridCol w:w="448"/>
                    <w:gridCol w:w="448"/>
                    <w:gridCol w:w="448"/>
                    <w:gridCol w:w="448"/>
                    <w:gridCol w:w="448"/>
                    <w:gridCol w:w="448"/>
                  </w:tblGrid>
                  <w:tr w:rsidR="00223D4D" w:rsidRPr="006F374F" w14:paraId="31D56E9A" w14:textId="77777777" w:rsidTr="00223D4D">
                    <w:trPr>
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/w:trPr>
                    <w:tc>
                      <w:tcPr>
                        <w:tcW w:w="448" w:type="dxa"/>
                      </w:tcPr>
                      <w:p w14:paraId="02AE7A4A" w14:textId="77777777" w:rsidR="00223D4D" w:rsidRPr="006F374F" w:rsidRDefault="00D24AF0" w:rsidP="00223D4D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M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7A960A73" w14:textId="77777777" w:rsidR="00223D4D" w:rsidRPr="006F374F" w:rsidRDefault="00D24AF0" w:rsidP="00223D4D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T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691BC601" w14:textId="77777777" w:rsidR="00223D4D" w:rsidRPr="006F374F" w:rsidRDefault="00D24AF0" w:rsidP="00223D4D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W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6987F83E" w14:textId="77777777" w:rsidR="00223D4D" w:rsidRPr="006F374F" w:rsidRDefault="00D24AF0" w:rsidP="00223D4D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T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204B413C" w14:textId="77777777" w:rsidR="00223D4D" w:rsidRPr="006F374F" w:rsidRDefault="00D24AF0" w:rsidP="00223D4D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F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0212650E" w14:textId="77777777" w:rsidR="00223D4D" w:rsidRPr="006F374F" w:rsidRDefault="00D24AF0" w:rsidP="00223D4D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S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16BB7DCA" w14:textId="77777777" w:rsidR="00223D4D" w:rsidRPr="006F374F" w:rsidRDefault="00223D4D" w:rsidP="00223D4D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S</w:t>
                        </w:r>
                      </w:p>
                    </w:tc>
                  </w:tr>
                  <w:tr w:rsidR="007F75C5" w:rsidRPr="006F374F" w14:paraId="2AC7E8CF" w14:textId="77777777" w:rsidTr="00223D4D">
                    <w:tc>
                      <w:tcPr>
                        <w:tcW w:w="448" w:type="dxa"/>
                      </w:tcPr>
                      <w:p w14:paraId="6400C79C" w14:textId="36E5BC75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0CF69852" w14:textId="71917B00" w:rsidR="007F75C5" w:rsidRPr="006F374F" w:rsidRDefault="00A652B2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1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6B3E43CC" w14:textId="33943E1F" w:rsidR="007F75C5" w:rsidRPr="006F374F" w:rsidRDefault="00A652B2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2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4EBBEA49" w14:textId="3D9B7AAB" w:rsidR="007F75C5" w:rsidRPr="006F374F" w:rsidRDefault="00A652B2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3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1A17D20E" w14:textId="5B383A32" w:rsidR="007F75C5" w:rsidRPr="006F374F" w:rsidRDefault="00A652B2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4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1EE22D44" w14:textId="5EF6F458" w:rsidR="007F75C5" w:rsidRPr="006F374F" w:rsidRDefault="00A652B2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5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65EF5CCC" w14:textId="4081DE8B" w:rsidR="007F75C5" w:rsidRPr="006F374F" w:rsidRDefault="00A652B2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6</w:t>
                        </w:r>
                      </w:p>
                    </w:tc>
                  </w:tr>
                  <w:tr w:rsidR="007F75C5" w:rsidRPr="006F374F" w14:paraId="5E0F94C2" w14:textId="77777777" w:rsidTr="00223D4D">
                    <w:tc>
                      <w:tcPr>
                        <w:tcW w:w="448" w:type="dxa"/>
                      </w:tcPr>
                      <w:p w14:paraId="523B19DA" w14:textId="076C2D0A" w:rsidR="007F75C5" w:rsidRPr="006F374F" w:rsidRDefault="00AD13F9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7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405B9311" w14:textId="4F89591E" w:rsidR="007F75C5" w:rsidRPr="006F374F" w:rsidRDefault="00AD13F9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8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1425C8F9" w14:textId="3DD9B4BF" w:rsidR="007F75C5" w:rsidRPr="006F374F" w:rsidRDefault="00AD13F9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9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089BAB1D" w14:textId="35427F03" w:rsidR="007F75C5" w:rsidRPr="006F374F" w:rsidRDefault="005C7044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1</w:t>
                        </w:r>
                        <w:r w:rsidR="00AD13F9">
                          <w:rPr>
                            <w:rFonts w:ascii="Calibri" w:hAnsi="Calibri" w:cs="Calibri"/>
                          </w:rPr>
                          <w:t>0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570022EB" w14:textId="123D2F86" w:rsidR="007F75C5" w:rsidRPr="006F374F" w:rsidRDefault="005C7044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1</w:t>
                        </w:r>
                        <w:r w:rsidR="00AD13F9">
                          <w:rPr>
                            <w:rFonts w:ascii="Calibri" w:hAnsi="Calibri" w:cs="Calibri"/>
                          </w:rPr>
                          <w:t>1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3B4871BB" w14:textId="64316AA3" w:rsidR="007F75C5" w:rsidRPr="006F374F" w:rsidRDefault="005C7044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1</w:t>
                        </w:r>
                        <w:r w:rsidR="00AD13F9">
                          <w:rPr>
                            <w:rFonts w:ascii="Calibri" w:hAnsi="Calibri" w:cs="Calibri"/>
                          </w:rPr>
                          <w:t>2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653FDD09" w14:textId="416A939F" w:rsidR="007F75C5" w:rsidRPr="006F374F" w:rsidRDefault="005C7044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1</w:t>
                        </w:r>
                        <w:r w:rsidR="00AD13F9">
                          <w:rPr>
                            <w:rFonts w:ascii="Calibri" w:hAnsi="Calibri" w:cs="Calibri"/>
                          </w:rPr>
                          <w:t>3</w:t>
                        </w:r>
                      </w:p>
                    </w:tc>
                  </w:tr>
                  <w:tr w:rsidR="007F75C5" w:rsidRPr="006F374F" w14:paraId="063F9CE4" w14:textId="77777777" w:rsidTr="00223D4D">
                    <w:tc>
                      <w:tcPr>
                        <w:tcW w:w="448" w:type="dxa"/>
                      </w:tcPr>
                      <w:p w14:paraId="16CAC54C" w14:textId="3110D37A" w:rsidR="007F75C5" w:rsidRPr="006F374F" w:rsidRDefault="005C7044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1</w:t>
                        </w:r>
                        <w:r w:rsidR="00EC4DF0">
                          <w:rPr>
                            <w:rFonts w:ascii="Calibri" w:hAnsi="Calibri" w:cs="Calibri"/>
                          </w:rPr>
                          <w:t>4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7BFFC0E2" w14:textId="6FEFE3A8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1</w:t>
                        </w:r>
                        <w:r w:rsidR="00EC4DF0">
                          <w:rPr>
                            <w:rFonts w:ascii="Calibri" w:hAnsi="Calibri" w:cs="Calibri"/>
                          </w:rPr>
                          <w:t>5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1D979ADC" w14:textId="797C129D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1</w:t>
                        </w:r>
                        <w:r w:rsidR="00EC4DF0">
                          <w:rPr>
                            <w:rFonts w:ascii="Calibri" w:hAnsi="Calibri" w:cs="Calibri"/>
                          </w:rPr>
                          <w:t>6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5C1CAE08" w14:textId="4EA8B0DB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1</w:t>
                        </w:r>
                        <w:r w:rsidR="00EC4DF0">
                          <w:rPr>
                            <w:rFonts w:ascii="Calibri" w:hAnsi="Calibri" w:cs="Calibri"/>
                          </w:rPr>
                          <w:t>7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534D4704" w14:textId="5ECAC5F9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1</w:t>
                        </w:r>
                        <w:r w:rsidR="00EC4DF0">
                          <w:rPr>
                            <w:rFonts w:ascii="Calibri" w:hAnsi="Calibri" w:cs="Calibri"/>
                          </w:rPr>
                          <w:t>8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56AA43B0" w14:textId="56E54EB8" w:rsidR="007F75C5" w:rsidRPr="006F374F" w:rsidRDefault="00EC4DF0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19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5CF38B9B" w14:textId="32F3DD6A" w:rsidR="007F75C5" w:rsidRPr="006F374F" w:rsidRDefault="005C7044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2</w:t>
                        </w:r>
                        <w:r w:rsidR="00EC4DF0">
                          <w:rPr>
                            <w:rFonts w:ascii="Calibri" w:hAnsi="Calibri" w:cs="Calibri"/>
                          </w:rPr>
                          <w:t>0</w:t>
                        </w:r>
                      </w:p>
                    </w:tc>
                  </w:tr>
                  <w:tr w:rsidR="007F75C5" w:rsidRPr="006F374F" w14:paraId="2191110B" w14:textId="77777777" w:rsidTr="00851392">
                    <w:tc>
                      <w:tcPr>
                        <w:tcW w:w="448" w:type="dxa"/>
                        <w:shd w:val="clear" w:color="auto" w:fill="002060"/>
                      </w:tcPr>
                      <w:p w14:paraId="517299AA" w14:textId="26843F79" w:rsidR="007F75C5" w:rsidRPr="003A596C" w:rsidRDefault="005C7044" w:rsidP="007F75C5">
                        <w:pPr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</w:pPr>
                        <w:r w:rsidRPr="003A596C"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2</w:t>
                        </w:r>
                        <w:r w:rsidR="00EC4DF0"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1</w:t>
                        </w:r>
                      </w:p>
                    </w:tc>
                    <w:tc>
                      <w:tcPr>
                        <w:tcW w:w="448" w:type="dxa"/>
                        <w:shd w:val="clear" w:color="auto" w:fill="002060"/>
                      </w:tcPr>
                      <w:p w14:paraId="347DE97F" w14:textId="12FCF223" w:rsidR="007F75C5" w:rsidRPr="003A596C" w:rsidRDefault="005C7044" w:rsidP="007F75C5">
                        <w:pPr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</w:pPr>
                        <w:r w:rsidRPr="003A596C"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2</w:t>
                        </w:r>
                        <w:r w:rsidR="00E97BDC"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2</w:t>
                        </w:r>
                      </w:p>
                    </w:tc>
                    <w:tc>
                      <w:tcPr>
                        <w:tcW w:w="448" w:type="dxa"/>
                        <w:shd w:val="clear" w:color="auto" w:fill="002060"/>
                      </w:tcPr>
                      <w:p w14:paraId="5D7385B3" w14:textId="4FF9F346" w:rsidR="007F75C5" w:rsidRPr="003A596C" w:rsidRDefault="005C7044" w:rsidP="007F75C5">
                        <w:pPr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</w:pPr>
                        <w:r w:rsidRPr="003A596C"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2</w:t>
                        </w:r>
                        <w:r w:rsidR="00E97BDC"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3</w:t>
                        </w:r>
                      </w:p>
                    </w:tc>
                    <w:tc>
                      <w:tcPr>
                        <w:tcW w:w="448" w:type="dxa"/>
                        <w:shd w:val="clear" w:color="auto" w:fill="002060"/>
                      </w:tcPr>
                      <w:p w14:paraId="33DD18B1" w14:textId="0B112402" w:rsidR="007F75C5" w:rsidRPr="003A596C" w:rsidRDefault="005C7044" w:rsidP="007F75C5">
                        <w:pPr>
                          <w:rPr>
                            <w:rFonts w:ascii="Calibri" w:hAnsi="Calibri" w:cs="Calibri"/>
                            <w:b/>
                            <w:bCs/>
                          </w:rPr>
                        </w:pPr>
                        <w:r w:rsidRPr="00E97BDC"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2</w:t>
                        </w:r>
                        <w:r w:rsidR="00E97BDC" w:rsidRPr="00E97BDC"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4</w:t>
                        </w:r>
                      </w:p>
                    </w:tc>
                    <w:tc>
                      <w:tcPr>
                        <w:tcW w:w="448" w:type="dxa"/>
                        <w:shd w:val="clear" w:color="auto" w:fill="92D050"/>
                      </w:tcPr>
                      <w:p w14:paraId="44091106" w14:textId="069FA6A0" w:rsidR="007F75C5" w:rsidRPr="003A596C" w:rsidRDefault="007F75C5" w:rsidP="007F75C5">
                        <w:pPr>
                          <w:rPr>
                            <w:rFonts w:ascii="Calibri" w:hAnsi="Calibri" w:cs="Calibri"/>
                            <w:b/>
                            <w:bCs/>
                          </w:rPr>
                        </w:pPr>
                        <w:r w:rsidRPr="003A596C">
                          <w:rPr>
                            <w:rFonts w:ascii="Calibri" w:hAnsi="Calibri" w:cs="Calibri"/>
                            <w:b/>
                            <w:bCs/>
                          </w:rPr>
                          <w:t>2</w:t>
                        </w:r>
                        <w:r w:rsidR="00851392">
                          <w:rPr>
                            <w:rFonts w:ascii="Calibri" w:hAnsi="Calibri" w:cs="Calibri"/>
                            <w:b/>
                            <w:bCs/>
                          </w:rPr>
                          <w:t>5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2ADEDB0A" w14:textId="5345C90B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2</w:t>
                        </w:r>
                        <w:r w:rsidR="00851392">
                          <w:rPr>
                            <w:rFonts w:ascii="Calibri" w:hAnsi="Calibri" w:cs="Calibri"/>
                          </w:rPr>
                          <w:t>6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4285C987" w14:textId="733BC5C4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2</w:t>
                        </w:r>
                        <w:r w:rsidR="00851392">
                          <w:rPr>
                            <w:rFonts w:ascii="Calibri" w:hAnsi="Calibri" w:cs="Calibri"/>
                          </w:rPr>
                          <w:t>7</w:t>
                        </w:r>
                      </w:p>
                    </w:tc>
                  </w:tr>
                  <w:tr w:rsidR="007F75C5" w:rsidRPr="006F374F" w14:paraId="1AE2CF6A" w14:textId="77777777" w:rsidTr="00DE564C">
                    <w:tc>
                      <w:tcPr>
                        <w:tcW w:w="448" w:type="dxa"/>
                        <w:shd w:val="clear" w:color="auto" w:fill="92D050"/>
                      </w:tcPr>
                      <w:p w14:paraId="55479408" w14:textId="52D2ED46" w:rsidR="007F75C5" w:rsidRPr="00DE564C" w:rsidRDefault="007F75C5" w:rsidP="007F75C5">
                        <w:pPr>
                          <w:rPr>
                            <w:rFonts w:ascii="Calibri" w:hAnsi="Calibri" w:cs="Calibri"/>
                            <w:b/>
                            <w:bCs/>
                          </w:rPr>
                        </w:pPr>
                        <w:r w:rsidRPr="00DE564C">
                          <w:rPr>
                            <w:rFonts w:ascii="Calibri" w:hAnsi="Calibri" w:cs="Calibri"/>
                            <w:b/>
                            <w:bCs/>
                          </w:rPr>
                          <w:t>2</w:t>
                        </w:r>
                        <w:r w:rsidR="00323BF5" w:rsidRPr="00DE564C">
                          <w:rPr>
                            <w:rFonts w:ascii="Calibri" w:hAnsi="Calibri" w:cs="Calibri"/>
                            <w:b/>
                            <w:bCs/>
                          </w:rPr>
                          <w:t>8</w:t>
                        </w:r>
                      </w:p>
                    </w:tc>
                    <w:tc>
                      <w:tcPr>
                        <w:tcW w:w="448" w:type="dxa"/>
                        <w:shd w:val="clear" w:color="auto" w:fill="002060"/>
                      </w:tcPr>
                      <w:p w14:paraId="3606EA39" w14:textId="39154675" w:rsidR="007F75C5" w:rsidRPr="003A596C" w:rsidRDefault="00323BF5" w:rsidP="007F75C5">
                        <w:pPr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</w:pPr>
                        <w:r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29</w:t>
                        </w:r>
                      </w:p>
                    </w:tc>
                    <w:tc>
                      <w:tcPr>
                        <w:tcW w:w="448" w:type="dxa"/>
                        <w:shd w:val="clear" w:color="auto" w:fill="002060"/>
                      </w:tcPr>
                      <w:p w14:paraId="42545517" w14:textId="39116622" w:rsidR="007F75C5" w:rsidRPr="003A596C" w:rsidRDefault="003A596C" w:rsidP="007F75C5">
                        <w:pPr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</w:pPr>
                        <w:r w:rsidRPr="003A596C"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3</w:t>
                        </w:r>
                        <w:r w:rsidR="00323BF5"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0</w:t>
                        </w:r>
                      </w:p>
                    </w:tc>
                    <w:tc>
                      <w:tcPr>
                        <w:tcW w:w="448" w:type="dxa"/>
                        <w:shd w:val="clear" w:color="auto" w:fill="002060"/>
                      </w:tcPr>
                      <w:p w14:paraId="385118AA" w14:textId="0E8E2909" w:rsidR="007F75C5" w:rsidRPr="00DE564C" w:rsidRDefault="00DE564C" w:rsidP="007F75C5">
                        <w:pPr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</w:pPr>
                        <w:r w:rsidRPr="00DE564C"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31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1A2C0C46" w14:textId="39C4E61D" w:rsidR="007F75C5" w:rsidRPr="003A596C" w:rsidRDefault="007F75C5" w:rsidP="007F75C5">
                        <w:pPr>
                          <w:rPr>
                            <w:rFonts w:ascii="Calibri" w:hAnsi="Calibri" w:cs="Calibri"/>
                            <w:b/>
                            <w:bCs/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26DF9D18" w14:textId="51639217" w:rsidR="007F75C5" w:rsidRPr="003A596C" w:rsidRDefault="007F75C5" w:rsidP="007F75C5">
                        <w:pPr>
                          <w:rPr>
                            <w:rFonts w:ascii="Calibri" w:hAnsi="Calibri" w:cs="Calibri"/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6B9A5604" w14:textId="32F1F154" w:rsidR="007F75C5" w:rsidRPr="003A596C" w:rsidRDefault="007F75C5" w:rsidP="007F75C5">
                        <w:pPr>
                          <w:rPr>
                            <w:rFonts w:ascii="Calibri" w:hAnsi="Calibri" w:cs="Calibri"/>
                            <w:color w:val="000000" w:themeColor="text1"/>
                          </w:rPr>
                        </w:pPr>
                      </w:p>
                    </w:tc>
                  </w:tr>
                  <w:tr w:rsidR="00223D4D" w:rsidRPr="006F374F" w14:paraId="61371451" w14:textId="77777777" w:rsidTr="00376FCE">
                    <w:tc>
                      <w:tcPr>
                        <w:tcW w:w="448" w:type="dxa"/>
                      </w:tcPr>
                      <w:p w14:paraId="0A3BE802" w14:textId="733FBB05" w:rsidR="00223D4D" w:rsidRPr="003A596C" w:rsidRDefault="00223D4D" w:rsidP="00223D4D">
                        <w:pPr>
                          <w:rPr>
                            <w:rFonts w:ascii="Calibri" w:hAnsi="Calibri" w:cs="Calibri"/>
                            <w:b/>
                            <w:bCs/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374047AE" w14:textId="273A64F9" w:rsidR="00223D4D" w:rsidRPr="003A596C" w:rsidRDefault="00223D4D" w:rsidP="00223D4D">
                        <w:pPr>
                          <w:rPr>
                            <w:rFonts w:ascii="Calibri" w:hAnsi="Calibri" w:cs="Calibri"/>
                            <w:b/>
                            <w:bCs/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380AA578" w14:textId="77777777" w:rsidR="00223D4D" w:rsidRPr="003A596C" w:rsidRDefault="00223D4D" w:rsidP="00223D4D">
                        <w:pPr>
                          <w:rPr>
                            <w:rFonts w:ascii="Calibri" w:hAnsi="Calibri" w:cs="Calibri"/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0B7ABC79" w14:textId="77777777" w:rsidR="00223D4D" w:rsidRPr="003A596C" w:rsidRDefault="00223D4D" w:rsidP="00223D4D">
                        <w:pPr>
                          <w:rPr>
                            <w:rFonts w:ascii="Calibri" w:hAnsi="Calibri" w:cs="Calibri"/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7E9D1331" w14:textId="77777777" w:rsidR="00223D4D" w:rsidRPr="003A596C" w:rsidRDefault="00223D4D" w:rsidP="00223D4D">
                        <w:pPr>
                          <w:rPr>
                            <w:rFonts w:ascii="Calibri" w:hAnsi="Calibri" w:cs="Calibri"/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6AF64991" w14:textId="77777777" w:rsidR="00223D4D" w:rsidRPr="003A596C" w:rsidRDefault="00223D4D" w:rsidP="00223D4D">
                        <w:pPr>
                          <w:rPr>
                            <w:rFonts w:ascii="Calibri" w:hAnsi="Calibri" w:cs="Calibri"/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057128CE" w14:textId="77777777" w:rsidR="00223D4D" w:rsidRPr="003A596C" w:rsidRDefault="00223D4D" w:rsidP="00223D4D">
                        <w:pPr>
                          <w:rPr>
                            <w:rFonts w:ascii="Calibri" w:hAnsi="Calibri" w:cs="Calibri"/>
                            <w:color w:val="000000" w:themeColor="text1"/>
                          </w:rPr>
                        </w:pPr>
                      </w:p>
                    </w:tc>
                  </w:tr>
                </w:tbl>
                <w:p w14:paraId="19134B15" w14:textId="77777777" w:rsidR="00223D4D" w:rsidRPr="006F374F" w:rsidRDefault="00223D4D" w:rsidP="00223D4D">
                  <w:pPr>
                    <w:rPr>
                      <w:rFonts w:ascii="Calibri" w:hAnsi="Calibri" w:cs="Calibri"/>
                    </w:rPr>
                  </w:pPr>
                </w:p>
              </w:tc>
            </w:tr>
          </w:tbl>
          <w:p w14:paraId="30E62EF1" w14:textId="77777777" w:rsidR="00223D4D" w:rsidRPr="006F374F" w:rsidRDefault="00223D4D" w:rsidP="00223D4D">
            <w:pPr>
              <w:rPr>
                <w:rFonts w:ascii="Calibri" w:hAnsi="Calibri" w:cs="Calibri"/>
              </w:rPr>
            </w:pPr>
          </w:p>
        </w:tc>
        <w:tc>
          <w:tcPr>
            <w:tcW w:w="579" w:type="dxa"/>
          </w:tcPr>
          <w:p w14:paraId="09A3AC7F" w14:textId="77777777" w:rsidR="00223D4D" w:rsidRPr="006F374F" w:rsidRDefault="00223D4D" w:rsidP="00223D4D">
            <w:pPr>
              <w:rPr>
                <w:rFonts w:ascii="Calibri" w:hAnsi="Calibri" w:cs="Calibri"/>
              </w:rPr>
            </w:pPr>
          </w:p>
        </w:tc>
        <w:tc>
          <w:tcPr>
            <w:tcW w:w="3214" w:type="dxa"/>
          </w:tcPr>
          <w:tbl>
            <w:tblPr>
              <w:tblStyle w:val="MonthLayout"/>
              <w:tblW w:w="5000" w:type="pct"/>
              <w:tblLayout w:type="fixed"/>
              <w:tblLook w:val="04A0" w:firstRow="1" w:lastRow="0" w:firstColumn="1" w:lastColumn="0" w:noHBand="0" w:noVBand="1"/>
              <w:tblCaption w:val="Month layout table"/>
            </w:tblPr>
            <w:tblGrid>
              <w:gridCol w:w="3146"/>
            </w:tblGrid>
            <w:tr w:rsidR="00223D4D" w:rsidRPr="006F374F" w14:paraId="64A98DB3" w14:textId="77777777" w:rsidTr="006F374F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/w:trPr>
              <w:tc>
                <w:tcPr>
                  <w:tcW w:w="5000" w:type="pct"/>
                  <w:shd w:val="clear" w:color="auto" w:fill="24787C"/>
                </w:tcPr>
                <w:p w14:paraId="671D288D" w14:textId="7A09EC42" w:rsidR="00223D4D" w:rsidRPr="006F374F" w:rsidRDefault="00223D4D" w:rsidP="00223D4D">
                  <w:pPr>
                    <w:spacing w:before="48" w:after="48"/>
                    <w:rPr>
                      <w:rFonts w:ascii="Calibri" w:hAnsi="Calibri" w:cs="Calibri"/>
                    </w:rPr>
                  </w:pPr>
                  <w:r w:rsidRPr="006F374F">
                    <w:rPr>
                      <w:rFonts w:ascii="Calibri" w:hAnsi="Calibri" w:cs="Calibri"/>
                    </w:rPr>
                    <w:t>Jan 20</w:t>
                  </w:r>
                  <w:r w:rsidR="007F75C5" w:rsidRPr="006F374F">
                    <w:rPr>
                      <w:rFonts w:ascii="Calibri" w:hAnsi="Calibri" w:cs="Calibri"/>
                    </w:rPr>
                    <w:t>2</w:t>
                  </w:r>
                  <w:r w:rsidR="00B968CF">
                    <w:rPr>
                      <w:rFonts w:ascii="Calibri" w:hAnsi="Calibri" w:cs="Calibri"/>
                    </w:rPr>
                    <w:t>7</w:t>
                  </w:r>
                </w:p>
              </w:tc>
            </w:tr>
            <w:tr w:rsidR="00223D4D" w:rsidRPr="006F374F" w14:paraId="692A6D05" w14:textId="77777777" w:rsidTr="00A70674">
              <w:tc>
                <w:tcPr>
                  <w:tcW w:w="5000" w:type="pct"/>
                </w:tcPr>
                <w:tbl>
                  <w:tblPr>
                    <w:tblStyle w:val="MonthTable"/>
                    <w:tblW w:w="0" w:type="auto"/>
                    <w:tblLayout w:type="fixed"/>
                    <w:tblLook w:val="04A0" w:firstRow="1" w:lastRow="0" w:firstColumn="1" w:lastColumn="0" w:noHBand="0" w:noVBand="1"/>
                    <w:tblCaption w:val="Month Table"/>
                  </w:tblPr>
                  <w:tblGrid>
                    <w:gridCol w:w="448"/>
                    <w:gridCol w:w="448"/>
                    <w:gridCol w:w="448"/>
                    <w:gridCol w:w="448"/>
                    <w:gridCol w:w="448"/>
                    <w:gridCol w:w="448"/>
                    <w:gridCol w:w="448"/>
                  </w:tblGrid>
                  <w:tr w:rsidR="00223D4D" w:rsidRPr="006F374F" w14:paraId="475328C7" w14:textId="77777777" w:rsidTr="00A70674">
                    <w:trPr>
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/w:trPr>
                    <w:tc>
                      <w:tcPr>
                        <w:tcW w:w="448" w:type="dxa"/>
                      </w:tcPr>
                      <w:p w14:paraId="57ADFC1E" w14:textId="77777777" w:rsidR="00223D4D" w:rsidRPr="006F374F" w:rsidRDefault="00D24AF0" w:rsidP="00223D4D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M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48AE00E9" w14:textId="77777777" w:rsidR="00223D4D" w:rsidRPr="006F374F" w:rsidRDefault="00D24AF0" w:rsidP="00223D4D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T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5665C7B4" w14:textId="77777777" w:rsidR="00223D4D" w:rsidRPr="006F374F" w:rsidRDefault="00D24AF0" w:rsidP="00223D4D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W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19AB3529" w14:textId="77777777" w:rsidR="00223D4D" w:rsidRPr="006F374F" w:rsidRDefault="00D24AF0" w:rsidP="00223D4D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T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58232788" w14:textId="77777777" w:rsidR="00223D4D" w:rsidRPr="006F374F" w:rsidRDefault="00D24AF0" w:rsidP="00223D4D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F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57B06ABD" w14:textId="77777777" w:rsidR="00223D4D" w:rsidRPr="006F374F" w:rsidRDefault="00D24AF0" w:rsidP="00223D4D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S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25FBC8CD" w14:textId="77777777" w:rsidR="00223D4D" w:rsidRPr="006F374F" w:rsidRDefault="00223D4D" w:rsidP="00223D4D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S</w:t>
                        </w:r>
                      </w:p>
                    </w:tc>
                  </w:tr>
                  <w:tr w:rsidR="007F75C5" w:rsidRPr="006F374F" w14:paraId="337BE40C" w14:textId="77777777" w:rsidTr="000F3B9D">
                    <w:tc>
                      <w:tcPr>
                        <w:tcW w:w="448" w:type="dxa"/>
                      </w:tcPr>
                      <w:p w14:paraId="5C503EFF" w14:textId="06ABB815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0D8D9B46" w14:textId="04C1A7D1" w:rsidR="007F75C5" w:rsidRPr="00C0399D" w:rsidRDefault="007F75C5" w:rsidP="007F75C5">
                        <w:pPr>
                          <w:rPr>
                            <w:rFonts w:ascii="Calibri" w:hAnsi="Calibri" w:cs="Calibri"/>
                            <w:color w:val="FFFFFF" w:themeColor="background1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0C8A8FB8" w14:textId="6EF6A653" w:rsidR="007F75C5" w:rsidRPr="008C3283" w:rsidRDefault="007F75C5" w:rsidP="007F75C5">
                        <w:pPr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</w:pPr>
                      </w:p>
                    </w:tc>
                    <w:tc>
                      <w:tcPr>
                        <w:tcW w:w="448" w:type="dxa"/>
                        <w:shd w:val="clear" w:color="auto" w:fill="FFFFFF" w:themeFill="background1"/>
                      </w:tcPr>
                      <w:p w14:paraId="3AB83DAA" w14:textId="28DBF8BC" w:rsidR="007F75C5" w:rsidRPr="003A596C" w:rsidRDefault="007F75C5" w:rsidP="007F75C5">
                        <w:pPr>
                          <w:rPr>
                            <w:rFonts w:ascii="Calibri" w:hAnsi="Calibri" w:cs="Calibri"/>
                            <w:b/>
                            <w:bCs/>
                            <w:color w:val="00B050"/>
                          </w:rPr>
                        </w:pPr>
                      </w:p>
                    </w:tc>
                    <w:tc>
                      <w:tcPr>
                        <w:tcW w:w="448" w:type="dxa"/>
                        <w:shd w:val="clear" w:color="auto" w:fill="92D050"/>
                      </w:tcPr>
                      <w:p w14:paraId="492288F6" w14:textId="0E528870" w:rsidR="007F75C5" w:rsidRPr="000F3B9D" w:rsidRDefault="000F3B9D" w:rsidP="007F75C5">
                        <w:pPr>
                          <w:rPr>
                            <w:rFonts w:ascii="Calibri" w:hAnsi="Calibri" w:cs="Calibri"/>
                            <w:b/>
                            <w:bCs/>
                          </w:rPr>
                        </w:pPr>
                        <w:r w:rsidRPr="000F3B9D">
                          <w:rPr>
                            <w:rFonts w:ascii="Calibri" w:hAnsi="Calibri" w:cs="Calibri"/>
                            <w:b/>
                            <w:bCs/>
                          </w:rPr>
                          <w:t>1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4CED15EA" w14:textId="4E066A9D" w:rsidR="007F75C5" w:rsidRPr="006F374F" w:rsidRDefault="000F3B9D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2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3E6E95F6" w14:textId="74970A08" w:rsidR="007F75C5" w:rsidRPr="006F374F" w:rsidRDefault="000F3B9D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3</w:t>
                        </w:r>
                      </w:p>
                    </w:tc>
                  </w:tr>
                  <w:tr w:rsidR="007F75C5" w:rsidRPr="006F374F" w14:paraId="6C1D49D0" w14:textId="77777777" w:rsidTr="00A70674">
                    <w:tc>
                      <w:tcPr>
                        <w:tcW w:w="448" w:type="dxa"/>
                      </w:tcPr>
                      <w:p w14:paraId="32E8667E" w14:textId="1B525182" w:rsidR="007F75C5" w:rsidRPr="006F374F" w:rsidRDefault="00B968CF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4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18B0CA37" w14:textId="66BBE74F" w:rsidR="007F75C5" w:rsidRPr="006F374F" w:rsidRDefault="00B968CF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5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514A5CAC" w14:textId="5BAB5384" w:rsidR="007F75C5" w:rsidRPr="006F374F" w:rsidRDefault="00B968CF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6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2CD21145" w14:textId="32913015" w:rsidR="007F75C5" w:rsidRPr="006F374F" w:rsidRDefault="00B968CF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7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11ED554B" w14:textId="7FFB7105" w:rsidR="007F75C5" w:rsidRPr="006F374F" w:rsidRDefault="00B968CF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8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58EDCDD3" w14:textId="5FF96DA1" w:rsidR="007F75C5" w:rsidRPr="006F374F" w:rsidRDefault="00B968CF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9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35FDFE9B" w14:textId="49BCDAA0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1</w:t>
                        </w:r>
                        <w:r w:rsidR="00B968CF">
                          <w:rPr>
                            <w:rFonts w:ascii="Calibri" w:hAnsi="Calibri" w:cs="Calibri"/>
                          </w:rPr>
                          <w:t>0</w:t>
                        </w:r>
                      </w:p>
                    </w:tc>
                  </w:tr>
                  <w:tr w:rsidR="007F75C5" w:rsidRPr="006F374F" w14:paraId="4C7958EA" w14:textId="77777777" w:rsidTr="00A70674">
                    <w:tc>
                      <w:tcPr>
                        <w:tcW w:w="448" w:type="dxa"/>
                      </w:tcPr>
                      <w:p w14:paraId="3AA591AC" w14:textId="66996C59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1</w:t>
                        </w:r>
                        <w:r w:rsidR="00B968CF">
                          <w:rPr>
                            <w:rFonts w:ascii="Calibri" w:hAnsi="Calibri" w:cs="Calibri"/>
                          </w:rPr>
                          <w:t>1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7CD2368B" w14:textId="4340E819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1</w:t>
                        </w:r>
                        <w:r w:rsidR="00B968CF">
                          <w:rPr>
                            <w:rFonts w:ascii="Calibri" w:hAnsi="Calibri" w:cs="Calibri"/>
                          </w:rPr>
                          <w:t>2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27836224" w14:textId="3730D8FA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1</w:t>
                        </w:r>
                        <w:r w:rsidR="00B968CF">
                          <w:rPr>
                            <w:rFonts w:ascii="Calibri" w:hAnsi="Calibri" w:cs="Calibri"/>
                          </w:rPr>
                          <w:t>3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7658CB6D" w14:textId="00C2D135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1</w:t>
                        </w:r>
                        <w:r w:rsidR="00B968CF">
                          <w:rPr>
                            <w:rFonts w:ascii="Calibri" w:hAnsi="Calibri" w:cs="Calibri"/>
                          </w:rPr>
                          <w:t>4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47811852" w14:textId="60B62869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1</w:t>
                        </w:r>
                        <w:r w:rsidR="00B968CF">
                          <w:rPr>
                            <w:rFonts w:ascii="Calibri" w:hAnsi="Calibri" w:cs="Calibri"/>
                          </w:rPr>
                          <w:t>5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3E8EE837" w14:textId="7A3F44AA" w:rsidR="007F75C5" w:rsidRPr="006F374F" w:rsidRDefault="008A26D6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1</w:t>
                        </w:r>
                        <w:r w:rsidR="00B968CF">
                          <w:rPr>
                            <w:rFonts w:ascii="Calibri" w:hAnsi="Calibri" w:cs="Calibri"/>
                          </w:rPr>
                          <w:t>6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0B6F6B70" w14:textId="1C131BC1" w:rsidR="007F75C5" w:rsidRPr="006F374F" w:rsidRDefault="008A26D6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1</w:t>
                        </w:r>
                        <w:r w:rsidR="00B968CF">
                          <w:rPr>
                            <w:rFonts w:ascii="Calibri" w:hAnsi="Calibri" w:cs="Calibri"/>
                          </w:rPr>
                          <w:t>7</w:t>
                        </w:r>
                      </w:p>
                    </w:tc>
                  </w:tr>
                  <w:tr w:rsidR="007F75C5" w:rsidRPr="006F374F" w14:paraId="58027BC6" w14:textId="77777777" w:rsidTr="00A70674">
                    <w:tc>
                      <w:tcPr>
                        <w:tcW w:w="448" w:type="dxa"/>
                      </w:tcPr>
                      <w:p w14:paraId="6654EFCF" w14:textId="764C14AA" w:rsidR="007F75C5" w:rsidRPr="006F374F" w:rsidRDefault="005C7044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1</w:t>
                        </w:r>
                        <w:r w:rsidR="00B968CF">
                          <w:rPr>
                            <w:rFonts w:ascii="Calibri" w:hAnsi="Calibri" w:cs="Calibri"/>
                          </w:rPr>
                          <w:t>8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6380BA21" w14:textId="16B60848" w:rsidR="007F75C5" w:rsidRPr="006F374F" w:rsidRDefault="00B968CF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19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5C716D56" w14:textId="2473B6F6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2</w:t>
                        </w:r>
                        <w:r w:rsidR="00B968CF">
                          <w:rPr>
                            <w:rFonts w:ascii="Calibri" w:hAnsi="Calibri" w:cs="Calibri"/>
                          </w:rPr>
                          <w:t>0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067C64EC" w14:textId="2DB2470C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2</w:t>
                        </w:r>
                        <w:r w:rsidR="00B968CF">
                          <w:rPr>
                            <w:rFonts w:ascii="Calibri" w:hAnsi="Calibri" w:cs="Calibri"/>
                          </w:rPr>
                          <w:t>1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6D385BB1" w14:textId="12F13467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2</w:t>
                        </w:r>
                        <w:r w:rsidR="00B968CF">
                          <w:rPr>
                            <w:rFonts w:ascii="Calibri" w:hAnsi="Calibri" w:cs="Calibri"/>
                          </w:rPr>
                          <w:t>2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26228AB7" w14:textId="61CE9EA0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2</w:t>
                        </w:r>
                        <w:r w:rsidR="00B968CF">
                          <w:rPr>
                            <w:rFonts w:ascii="Calibri" w:hAnsi="Calibri" w:cs="Calibri"/>
                          </w:rPr>
                          <w:t>3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16305A3C" w14:textId="2B9B72AA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2</w:t>
                        </w:r>
                        <w:r w:rsidR="00B968CF">
                          <w:rPr>
                            <w:rFonts w:ascii="Calibri" w:hAnsi="Calibri" w:cs="Calibri"/>
                          </w:rPr>
                          <w:t>4</w:t>
                        </w:r>
                      </w:p>
                    </w:tc>
                  </w:tr>
                  <w:tr w:rsidR="007F75C5" w:rsidRPr="006F374F" w14:paraId="6DEEA2B4" w14:textId="77777777" w:rsidTr="00A70674">
                    <w:tc>
                      <w:tcPr>
                        <w:tcW w:w="448" w:type="dxa"/>
                      </w:tcPr>
                      <w:p w14:paraId="72533BCF" w14:textId="34CF5CD1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2</w:t>
                        </w:r>
                        <w:r w:rsidR="00B968CF">
                          <w:rPr>
                            <w:rFonts w:ascii="Calibri" w:hAnsi="Calibri" w:cs="Calibri"/>
                          </w:rPr>
                          <w:t>5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7E2A6F14" w14:textId="3AB7A759" w:rsidR="007F75C5" w:rsidRPr="006F374F" w:rsidRDefault="008A26D6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2</w:t>
                        </w:r>
                        <w:r w:rsidR="00B968CF">
                          <w:rPr>
                            <w:rFonts w:ascii="Calibri" w:hAnsi="Calibri" w:cs="Calibri"/>
                          </w:rPr>
                          <w:t>6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3CF44E46" w14:textId="21844987" w:rsidR="007F75C5" w:rsidRPr="006F374F" w:rsidRDefault="008A26D6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2</w:t>
                        </w:r>
                        <w:r w:rsidR="00B968CF">
                          <w:rPr>
                            <w:rFonts w:ascii="Calibri" w:hAnsi="Calibri" w:cs="Calibri"/>
                          </w:rPr>
                          <w:t>7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036B9E96" w14:textId="4D978B2F" w:rsidR="007F75C5" w:rsidRPr="006F374F" w:rsidRDefault="005C7044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2</w:t>
                        </w:r>
                        <w:r w:rsidR="00B968CF">
                          <w:rPr>
                            <w:rFonts w:ascii="Calibri" w:hAnsi="Calibri" w:cs="Calibri"/>
                          </w:rPr>
                          <w:t>8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52AF9B16" w14:textId="0CD21439" w:rsidR="007F75C5" w:rsidRPr="006F374F" w:rsidRDefault="00B968CF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29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35DD767B" w14:textId="32192FB1" w:rsidR="007F75C5" w:rsidRPr="006F374F" w:rsidRDefault="005C7044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3</w:t>
                        </w:r>
                        <w:r w:rsidR="00B968CF">
                          <w:rPr>
                            <w:rFonts w:ascii="Calibri" w:hAnsi="Calibri" w:cs="Calibri"/>
                          </w:rPr>
                          <w:t>0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0C171E36" w14:textId="4C7E1BC1" w:rsidR="007F75C5" w:rsidRPr="006F374F" w:rsidRDefault="00B968CF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31</w:t>
                        </w:r>
                      </w:p>
                    </w:tc>
                  </w:tr>
                  <w:tr w:rsidR="00223D4D" w:rsidRPr="006F374F" w14:paraId="68CFCE8C" w14:textId="77777777" w:rsidTr="00A70674">
                    <w:tc>
                      <w:tcPr>
                        <w:tcW w:w="448" w:type="dxa"/>
                      </w:tcPr>
                      <w:p w14:paraId="76E4D038" w14:textId="77777777" w:rsidR="00223D4D" w:rsidRPr="006F374F" w:rsidRDefault="00223D4D" w:rsidP="00223D4D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4314E5DC" w14:textId="77777777" w:rsidR="00223D4D" w:rsidRPr="006F374F" w:rsidRDefault="00223D4D" w:rsidP="00223D4D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13C309F5" w14:textId="77777777" w:rsidR="00223D4D" w:rsidRPr="006F374F" w:rsidRDefault="00223D4D" w:rsidP="00223D4D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3C61B819" w14:textId="77777777" w:rsidR="00223D4D" w:rsidRPr="006F374F" w:rsidRDefault="00223D4D" w:rsidP="00223D4D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0BE0647D" w14:textId="77777777" w:rsidR="00223D4D" w:rsidRPr="006F374F" w:rsidRDefault="00223D4D" w:rsidP="00223D4D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3A7BB4E0" w14:textId="77777777" w:rsidR="00223D4D" w:rsidRPr="006F374F" w:rsidRDefault="00223D4D" w:rsidP="00223D4D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36D6C852" w14:textId="77777777" w:rsidR="00223D4D" w:rsidRPr="006F374F" w:rsidRDefault="00223D4D" w:rsidP="00223D4D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</w:tr>
                </w:tbl>
                <w:p w14:paraId="0733CC1F" w14:textId="77777777" w:rsidR="00223D4D" w:rsidRPr="006F374F" w:rsidRDefault="00223D4D" w:rsidP="00223D4D">
                  <w:pPr>
                    <w:rPr>
                      <w:rFonts w:ascii="Calibri" w:hAnsi="Calibri" w:cs="Calibri"/>
                    </w:rPr>
                  </w:pPr>
                </w:p>
              </w:tc>
            </w:tr>
          </w:tbl>
          <w:p w14:paraId="1BA535A8" w14:textId="77777777" w:rsidR="00223D4D" w:rsidRPr="006F374F" w:rsidRDefault="00223D4D" w:rsidP="00223D4D">
            <w:pPr>
              <w:rPr>
                <w:rFonts w:ascii="Calibri" w:hAnsi="Calibri" w:cs="Calibri"/>
              </w:rPr>
            </w:pPr>
          </w:p>
        </w:tc>
      </w:tr>
      <w:tr w:rsidR="00223D4D" w:rsidRPr="006F374F" w14:paraId="0F92321D" w14:textId="77777777">
        <w:trPr>
          <w:trHeight w:hRule="exact" w:val="144"/>
        </w:trPr>
        <w:tc>
          <w:tcPr>
            <w:tcW w:w="3214" w:type="dxa"/>
          </w:tcPr>
          <w:p w14:paraId="4F47E668" w14:textId="77777777" w:rsidR="00223D4D" w:rsidRPr="006F374F" w:rsidRDefault="00223D4D" w:rsidP="00223D4D">
            <w:pPr>
              <w:rPr>
                <w:rFonts w:ascii="Calibri" w:hAnsi="Calibri" w:cs="Calibri"/>
              </w:rPr>
            </w:pPr>
          </w:p>
        </w:tc>
        <w:tc>
          <w:tcPr>
            <w:tcW w:w="579" w:type="dxa"/>
          </w:tcPr>
          <w:p w14:paraId="145F00FF" w14:textId="77777777" w:rsidR="00223D4D" w:rsidRPr="006F374F" w:rsidRDefault="00223D4D" w:rsidP="00223D4D">
            <w:pPr>
              <w:rPr>
                <w:rFonts w:ascii="Calibri" w:hAnsi="Calibri" w:cs="Calibri"/>
              </w:rPr>
            </w:pPr>
          </w:p>
        </w:tc>
        <w:tc>
          <w:tcPr>
            <w:tcW w:w="3214" w:type="dxa"/>
          </w:tcPr>
          <w:p w14:paraId="1BB5E89E" w14:textId="77777777" w:rsidR="00223D4D" w:rsidRPr="006F374F" w:rsidRDefault="00223D4D" w:rsidP="00223D4D">
            <w:pPr>
              <w:rPr>
                <w:rFonts w:ascii="Calibri" w:hAnsi="Calibri" w:cs="Calibri"/>
              </w:rPr>
            </w:pPr>
          </w:p>
        </w:tc>
        <w:tc>
          <w:tcPr>
            <w:tcW w:w="579" w:type="dxa"/>
          </w:tcPr>
          <w:p w14:paraId="2CA9AECC" w14:textId="77777777" w:rsidR="00223D4D" w:rsidRPr="006F374F" w:rsidRDefault="00223D4D" w:rsidP="00223D4D">
            <w:pPr>
              <w:rPr>
                <w:rFonts w:ascii="Calibri" w:hAnsi="Calibri" w:cs="Calibri"/>
              </w:rPr>
            </w:pPr>
          </w:p>
        </w:tc>
        <w:tc>
          <w:tcPr>
            <w:tcW w:w="3214" w:type="dxa"/>
          </w:tcPr>
          <w:p w14:paraId="04A380D6" w14:textId="77777777" w:rsidR="00223D4D" w:rsidRPr="006F374F" w:rsidRDefault="00223D4D" w:rsidP="00223D4D">
            <w:pPr>
              <w:rPr>
                <w:rFonts w:ascii="Calibri" w:hAnsi="Calibri" w:cs="Calibri"/>
              </w:rPr>
            </w:pPr>
          </w:p>
        </w:tc>
      </w:tr>
      <w:tr w:rsidR="00223D4D" w:rsidRPr="006F374F" w14:paraId="79E80FED" w14:textId="77777777">
        <w:tc>
          <w:tcPr>
            <w:tcW w:w="3214" w:type="dxa"/>
          </w:tcPr>
          <w:tbl>
            <w:tblPr>
              <w:tblStyle w:val="MonthLayout"/>
              <w:tblW w:w="5000" w:type="pct"/>
              <w:tblLayout w:type="fixed"/>
              <w:tblLook w:val="04A0" w:firstRow="1" w:lastRow="0" w:firstColumn="1" w:lastColumn="0" w:noHBand="0" w:noVBand="1"/>
              <w:tblCaption w:val="Month layout table"/>
            </w:tblPr>
            <w:tblGrid>
              <w:gridCol w:w="3146"/>
            </w:tblGrid>
            <w:tr w:rsidR="00223D4D" w:rsidRPr="006F374F" w14:paraId="716BC3B9" w14:textId="77777777" w:rsidTr="006F374F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/w:trPr>
              <w:tc>
                <w:tcPr>
                  <w:tcW w:w="5000" w:type="pct"/>
                  <w:shd w:val="clear" w:color="auto" w:fill="24787C"/>
                </w:tcPr>
                <w:p w14:paraId="769947FE" w14:textId="10DB5B1E" w:rsidR="00223D4D" w:rsidRPr="006F374F" w:rsidRDefault="00223D4D" w:rsidP="00223D4D">
                  <w:pPr>
                    <w:spacing w:before="48" w:after="48"/>
                    <w:rPr>
                      <w:rFonts w:ascii="Calibri" w:hAnsi="Calibri" w:cs="Calibri"/>
                    </w:rPr>
                  </w:pPr>
                  <w:r w:rsidRPr="006F374F">
                    <w:rPr>
                      <w:rFonts w:ascii="Calibri" w:hAnsi="Calibri" w:cs="Calibri"/>
                    </w:rPr>
                    <w:t>Feb 20</w:t>
                  </w:r>
                  <w:r w:rsidR="003C14C4" w:rsidRPr="006F374F">
                    <w:rPr>
                      <w:rFonts w:ascii="Calibri" w:hAnsi="Calibri" w:cs="Calibri"/>
                    </w:rPr>
                    <w:t>2</w:t>
                  </w:r>
                  <w:r w:rsidR="00B968CF">
                    <w:rPr>
                      <w:rFonts w:ascii="Calibri" w:hAnsi="Calibri" w:cs="Calibri"/>
                    </w:rPr>
                    <w:t>7</w:t>
                  </w:r>
                </w:p>
              </w:tc>
            </w:tr>
            <w:tr w:rsidR="00223D4D" w:rsidRPr="006F374F" w14:paraId="03E54E44" w14:textId="77777777" w:rsidTr="00A70674">
              <w:tc>
                <w:tcPr>
                  <w:tcW w:w="5000" w:type="pct"/>
                </w:tcPr>
                <w:tbl>
                  <w:tblPr>
                    <w:tblStyle w:val="MonthTable"/>
                    <w:tblW w:w="0" w:type="auto"/>
                    <w:tblLayout w:type="fixed"/>
                    <w:tblLook w:val="04A0" w:firstRow="1" w:lastRow="0" w:firstColumn="1" w:lastColumn="0" w:noHBand="0" w:noVBand="1"/>
                    <w:tblCaption w:val="Month Table"/>
                  </w:tblPr>
                  <w:tblGrid>
                    <w:gridCol w:w="448"/>
                    <w:gridCol w:w="448"/>
                    <w:gridCol w:w="448"/>
                    <w:gridCol w:w="448"/>
                    <w:gridCol w:w="448"/>
                    <w:gridCol w:w="448"/>
                    <w:gridCol w:w="448"/>
                  </w:tblGrid>
                  <w:tr w:rsidR="00223D4D" w:rsidRPr="006F374F" w14:paraId="3DA4483E" w14:textId="77777777" w:rsidTr="00A70674">
                    <w:trPr>
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/w:trPr>
                    <w:tc>
                      <w:tcPr>
                        <w:tcW w:w="448" w:type="dxa"/>
                      </w:tcPr>
                      <w:p w14:paraId="4E407223" w14:textId="77777777" w:rsidR="00223D4D" w:rsidRPr="006F374F" w:rsidRDefault="00D24AF0" w:rsidP="00223D4D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M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19679224" w14:textId="77777777" w:rsidR="00223D4D" w:rsidRPr="006F374F" w:rsidRDefault="00D24AF0" w:rsidP="00223D4D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T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355E385C" w14:textId="77777777" w:rsidR="00223D4D" w:rsidRPr="006F374F" w:rsidRDefault="00D24AF0" w:rsidP="00223D4D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W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7AA4ED9F" w14:textId="77777777" w:rsidR="00223D4D" w:rsidRPr="006F374F" w:rsidRDefault="00D24AF0" w:rsidP="00223D4D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T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243CE28D" w14:textId="77777777" w:rsidR="00223D4D" w:rsidRPr="006F374F" w:rsidRDefault="00D24AF0" w:rsidP="00223D4D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F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4ECC0361" w14:textId="77777777" w:rsidR="00223D4D" w:rsidRPr="006F374F" w:rsidRDefault="00D24AF0" w:rsidP="00223D4D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S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03AA7702" w14:textId="77777777" w:rsidR="00223D4D" w:rsidRPr="006F374F" w:rsidRDefault="00223D4D" w:rsidP="00223D4D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S</w:t>
                        </w:r>
                      </w:p>
                    </w:tc>
                  </w:tr>
                  <w:tr w:rsidR="007F75C5" w:rsidRPr="006F374F" w14:paraId="3480111A" w14:textId="77777777" w:rsidTr="00A70674">
                    <w:tc>
                      <w:tcPr>
                        <w:tcW w:w="448" w:type="dxa"/>
                      </w:tcPr>
                      <w:p w14:paraId="6274350F" w14:textId="4A4342CC" w:rsidR="007F75C5" w:rsidRPr="006F374F" w:rsidRDefault="00B968CF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1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1F2465AE" w14:textId="11666F18" w:rsidR="007F75C5" w:rsidRPr="006F374F" w:rsidRDefault="00B968CF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2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525D86E5" w14:textId="21C09D2C" w:rsidR="007F75C5" w:rsidRPr="006F374F" w:rsidRDefault="00B968CF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3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690CF25B" w14:textId="755A7653" w:rsidR="007F75C5" w:rsidRPr="006F374F" w:rsidRDefault="00B968CF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4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30BA6DDE" w14:textId="2A7A4A16" w:rsidR="007F75C5" w:rsidRPr="006F374F" w:rsidRDefault="00B968CF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5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7B15AB32" w14:textId="3078F21A" w:rsidR="007F75C5" w:rsidRPr="006F374F" w:rsidRDefault="00B968CF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6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09559D4C" w14:textId="54CAFFD2" w:rsidR="007F75C5" w:rsidRPr="006F374F" w:rsidRDefault="00B968CF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7</w:t>
                        </w:r>
                      </w:p>
                    </w:tc>
                  </w:tr>
                  <w:tr w:rsidR="007F75C5" w:rsidRPr="006F374F" w14:paraId="3350CEA0" w14:textId="77777777" w:rsidTr="004F4AD5">
                    <w:tc>
                      <w:tcPr>
                        <w:tcW w:w="448" w:type="dxa"/>
                      </w:tcPr>
                      <w:p w14:paraId="301CD788" w14:textId="40366D95" w:rsidR="007F75C5" w:rsidRPr="006F374F" w:rsidRDefault="00B968CF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8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5D854203" w14:textId="1E292F42" w:rsidR="007F75C5" w:rsidRPr="006F374F" w:rsidRDefault="00B968CF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9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5C42637A" w14:textId="3D39761C" w:rsidR="007F75C5" w:rsidRPr="006F374F" w:rsidRDefault="00B968CF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10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79EF18DB" w14:textId="52EB3128" w:rsidR="007F75C5" w:rsidRPr="006F374F" w:rsidRDefault="00B968CF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11</w:t>
                        </w:r>
                      </w:p>
                    </w:tc>
                    <w:tc>
                      <w:tcPr>
                        <w:tcW w:w="448" w:type="dxa"/>
                        <w:shd w:val="clear" w:color="auto" w:fill="D2B1DB" w:themeFill="accent6" w:themeFillTint="66"/>
                      </w:tcPr>
                      <w:p w14:paraId="64998C15" w14:textId="49AFA101" w:rsidR="007F75C5" w:rsidRPr="004F4AD5" w:rsidRDefault="00B968CF" w:rsidP="007F75C5">
                        <w:pPr>
                          <w:rPr>
                            <w:rFonts w:ascii="Calibri" w:hAnsi="Calibri" w:cs="Calibri"/>
                            <w:b/>
                            <w:bCs/>
                          </w:rPr>
                        </w:pPr>
                        <w:r w:rsidRPr="004F4AD5">
                          <w:rPr>
                            <w:rFonts w:ascii="Calibri" w:hAnsi="Calibri" w:cs="Calibri"/>
                            <w:b/>
                            <w:bCs/>
                          </w:rPr>
                          <w:t>12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719FEBA6" w14:textId="0AB91164" w:rsidR="007F75C5" w:rsidRPr="006F374F" w:rsidRDefault="00B968CF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13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1F204055" w14:textId="1F41B490" w:rsidR="007F75C5" w:rsidRPr="006F374F" w:rsidRDefault="00B968CF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14</w:t>
                        </w:r>
                      </w:p>
                    </w:tc>
                  </w:tr>
                  <w:tr w:rsidR="007F75C5" w:rsidRPr="006F374F" w14:paraId="0FD41BFB" w14:textId="77777777" w:rsidTr="00600B25">
                    <w:tc>
                      <w:tcPr>
                        <w:tcW w:w="448" w:type="dxa"/>
                        <w:shd w:val="clear" w:color="auto" w:fill="002060"/>
                      </w:tcPr>
                      <w:p w14:paraId="3E13B07C" w14:textId="5AF0F10D" w:rsidR="007F75C5" w:rsidRPr="00600B25" w:rsidRDefault="00B968CF" w:rsidP="007F75C5">
                        <w:pPr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</w:pPr>
                        <w:r w:rsidRPr="00600B25"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15</w:t>
                        </w:r>
                      </w:p>
                    </w:tc>
                    <w:tc>
                      <w:tcPr>
                        <w:tcW w:w="448" w:type="dxa"/>
                        <w:shd w:val="clear" w:color="auto" w:fill="002060"/>
                      </w:tcPr>
                      <w:p w14:paraId="14664F27" w14:textId="3EA1C469" w:rsidR="007F75C5" w:rsidRPr="00600B25" w:rsidRDefault="007F75C5" w:rsidP="007F75C5">
                        <w:pPr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</w:pPr>
                        <w:r w:rsidRPr="00600B25"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1</w:t>
                        </w:r>
                        <w:r w:rsidR="00B968CF" w:rsidRPr="00600B25"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6</w:t>
                        </w:r>
                      </w:p>
                    </w:tc>
                    <w:tc>
                      <w:tcPr>
                        <w:tcW w:w="448" w:type="dxa"/>
                        <w:shd w:val="clear" w:color="auto" w:fill="002060"/>
                      </w:tcPr>
                      <w:p w14:paraId="33F7574C" w14:textId="076FB0FC" w:rsidR="007F75C5" w:rsidRPr="00600B25" w:rsidRDefault="007F75C5" w:rsidP="007F75C5">
                        <w:pPr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</w:pPr>
                        <w:r w:rsidRPr="00600B25"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1</w:t>
                        </w:r>
                        <w:r w:rsidR="00B968CF" w:rsidRPr="00600B25"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7</w:t>
                        </w:r>
                      </w:p>
                    </w:tc>
                    <w:tc>
                      <w:tcPr>
                        <w:tcW w:w="448" w:type="dxa"/>
                        <w:shd w:val="clear" w:color="auto" w:fill="002060"/>
                      </w:tcPr>
                      <w:p w14:paraId="32DCC711" w14:textId="1512E9D7" w:rsidR="007F75C5" w:rsidRPr="00600B25" w:rsidRDefault="007F75C5" w:rsidP="007F75C5">
                        <w:pPr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</w:pPr>
                        <w:r w:rsidRPr="00600B25"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1</w:t>
                        </w:r>
                        <w:r w:rsidR="00B968CF" w:rsidRPr="00600B25"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8</w:t>
                        </w:r>
                      </w:p>
                    </w:tc>
                    <w:tc>
                      <w:tcPr>
                        <w:tcW w:w="448" w:type="dxa"/>
                        <w:shd w:val="clear" w:color="auto" w:fill="002060"/>
                      </w:tcPr>
                      <w:p w14:paraId="5ACDA374" w14:textId="7CFE03C4" w:rsidR="007F75C5" w:rsidRPr="00600B25" w:rsidRDefault="007F75C5" w:rsidP="007F75C5">
                        <w:pPr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</w:pPr>
                        <w:r w:rsidRPr="00600B25"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1</w:t>
                        </w:r>
                        <w:r w:rsidR="00B968CF" w:rsidRPr="00600B25"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9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1E046F89" w14:textId="53846AF1" w:rsidR="007F75C5" w:rsidRPr="006F374F" w:rsidRDefault="00B968CF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20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2B379ECE" w14:textId="655BE23D" w:rsidR="007F75C5" w:rsidRPr="006F374F" w:rsidRDefault="00B968CF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21</w:t>
                        </w:r>
                      </w:p>
                    </w:tc>
                  </w:tr>
                  <w:tr w:rsidR="007F75C5" w:rsidRPr="006F374F" w14:paraId="0C68B682" w14:textId="77777777" w:rsidTr="00600B25">
                    <w:tc>
                      <w:tcPr>
                        <w:tcW w:w="448" w:type="dxa"/>
                        <w:shd w:val="clear" w:color="auto" w:fill="FFFFFF" w:themeFill="background1"/>
                      </w:tcPr>
                      <w:p w14:paraId="5742292D" w14:textId="41EC0F5F" w:rsidR="007F75C5" w:rsidRPr="00600B25" w:rsidRDefault="0004448B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00B25">
                          <w:rPr>
                            <w:rFonts w:ascii="Calibri" w:hAnsi="Calibri" w:cs="Calibri"/>
                          </w:rPr>
                          <w:t>22</w:t>
                        </w:r>
                      </w:p>
                    </w:tc>
                    <w:tc>
                      <w:tcPr>
                        <w:tcW w:w="448" w:type="dxa"/>
                        <w:shd w:val="clear" w:color="auto" w:fill="FFFFFF" w:themeFill="background1"/>
                      </w:tcPr>
                      <w:p w14:paraId="203277A5" w14:textId="5BA6FA60" w:rsidR="007F75C5" w:rsidRPr="00600B25" w:rsidRDefault="0004448B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00B25">
                          <w:rPr>
                            <w:rFonts w:ascii="Calibri" w:hAnsi="Calibri" w:cs="Calibri"/>
                          </w:rPr>
                          <w:t>23</w:t>
                        </w:r>
                      </w:p>
                    </w:tc>
                    <w:tc>
                      <w:tcPr>
                        <w:tcW w:w="448" w:type="dxa"/>
                        <w:shd w:val="clear" w:color="auto" w:fill="FFFFFF" w:themeFill="background1"/>
                      </w:tcPr>
                      <w:p w14:paraId="4B24B5AE" w14:textId="434C936C" w:rsidR="007F75C5" w:rsidRPr="00600B25" w:rsidRDefault="0004448B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00B25">
                          <w:rPr>
                            <w:rFonts w:ascii="Calibri" w:hAnsi="Calibri" w:cs="Calibri"/>
                          </w:rPr>
                          <w:t>24</w:t>
                        </w:r>
                      </w:p>
                    </w:tc>
                    <w:tc>
                      <w:tcPr>
                        <w:tcW w:w="448" w:type="dxa"/>
                        <w:shd w:val="clear" w:color="auto" w:fill="FFFFFF" w:themeFill="background1"/>
                      </w:tcPr>
                      <w:p w14:paraId="5A5AABA7" w14:textId="6D0FA989" w:rsidR="007F75C5" w:rsidRPr="00600B25" w:rsidRDefault="0004448B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00B25">
                          <w:rPr>
                            <w:rFonts w:ascii="Calibri" w:hAnsi="Calibri" w:cs="Calibri"/>
                          </w:rPr>
                          <w:t>25</w:t>
                        </w:r>
                      </w:p>
                    </w:tc>
                    <w:tc>
                      <w:tcPr>
                        <w:tcW w:w="448" w:type="dxa"/>
                        <w:shd w:val="clear" w:color="auto" w:fill="FFFFFF" w:themeFill="background1"/>
                      </w:tcPr>
                      <w:p w14:paraId="6377FE88" w14:textId="36C5F1DD" w:rsidR="007F75C5" w:rsidRPr="00600B25" w:rsidRDefault="007F75C5" w:rsidP="0004448B">
                        <w:pPr>
                          <w:jc w:val="left"/>
                          <w:rPr>
                            <w:rFonts w:ascii="Calibri" w:hAnsi="Calibri" w:cs="Calibri"/>
                          </w:rPr>
                        </w:pPr>
                        <w:r w:rsidRPr="00600B25">
                          <w:rPr>
                            <w:rFonts w:ascii="Calibri" w:hAnsi="Calibri" w:cs="Calibri"/>
                          </w:rPr>
                          <w:t>2</w:t>
                        </w:r>
                        <w:r w:rsidR="0004448B" w:rsidRPr="00600B25">
                          <w:rPr>
                            <w:rFonts w:ascii="Calibri" w:hAnsi="Calibri" w:cs="Calibri"/>
                          </w:rPr>
                          <w:t>6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0D6C9195" w14:textId="3E092F89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2</w:t>
                        </w:r>
                        <w:r w:rsidR="0004448B">
                          <w:rPr>
                            <w:rFonts w:ascii="Calibri" w:hAnsi="Calibri" w:cs="Calibri"/>
                          </w:rPr>
                          <w:t>7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1919C35E" w14:textId="7640511C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2</w:t>
                        </w:r>
                        <w:r w:rsidR="0004448B">
                          <w:rPr>
                            <w:rFonts w:ascii="Calibri" w:hAnsi="Calibri" w:cs="Calibri"/>
                          </w:rPr>
                          <w:t>8</w:t>
                        </w:r>
                      </w:p>
                    </w:tc>
                  </w:tr>
                  <w:tr w:rsidR="007F75C5" w:rsidRPr="006F374F" w14:paraId="08413639" w14:textId="77777777" w:rsidTr="00A70674">
                    <w:tc>
                      <w:tcPr>
                        <w:tcW w:w="448" w:type="dxa"/>
                      </w:tcPr>
                      <w:p w14:paraId="282E4609" w14:textId="2C44F2AA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12419293" w14:textId="5BC12FB2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78A0D9EE" w14:textId="1616499E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4DD57912" w14:textId="230BF164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119279E3" w14:textId="35A6AF51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3B5AC4D8" w14:textId="68F9504E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243E61F8" w14:textId="77777777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</w:tr>
                  <w:tr w:rsidR="007F75C5" w:rsidRPr="006F374F" w14:paraId="0A9513E5" w14:textId="77777777" w:rsidTr="00A70674">
                    <w:tc>
                      <w:tcPr>
                        <w:tcW w:w="448" w:type="dxa"/>
                      </w:tcPr>
                      <w:p w14:paraId="48C9D4FD" w14:textId="77777777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01FCD52A" w14:textId="77777777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5B8A6B45" w14:textId="77777777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68422D0E" w14:textId="77777777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4DC74DA6" w14:textId="77777777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71FAB1CB" w14:textId="77777777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3983A671" w14:textId="77777777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</w:tr>
                </w:tbl>
                <w:p w14:paraId="1428FFAD" w14:textId="77777777" w:rsidR="00223D4D" w:rsidRPr="006F374F" w:rsidRDefault="00223D4D" w:rsidP="00223D4D">
                  <w:pPr>
                    <w:rPr>
                      <w:rFonts w:ascii="Calibri" w:hAnsi="Calibri" w:cs="Calibri"/>
                    </w:rPr>
                  </w:pPr>
                </w:p>
              </w:tc>
            </w:tr>
          </w:tbl>
          <w:p w14:paraId="0EF845F2" w14:textId="77777777" w:rsidR="00223D4D" w:rsidRPr="006F374F" w:rsidRDefault="00223D4D" w:rsidP="00223D4D">
            <w:pPr>
              <w:rPr>
                <w:rFonts w:ascii="Calibri" w:hAnsi="Calibri" w:cs="Calibri"/>
              </w:rPr>
            </w:pPr>
          </w:p>
        </w:tc>
        <w:tc>
          <w:tcPr>
            <w:tcW w:w="579" w:type="dxa"/>
          </w:tcPr>
          <w:p w14:paraId="65A01414" w14:textId="77777777" w:rsidR="00223D4D" w:rsidRPr="006F374F" w:rsidRDefault="00223D4D" w:rsidP="00223D4D">
            <w:pPr>
              <w:rPr>
                <w:rFonts w:ascii="Calibri" w:hAnsi="Calibri" w:cs="Calibri"/>
              </w:rPr>
            </w:pPr>
          </w:p>
        </w:tc>
        <w:tc>
          <w:tcPr>
            <w:tcW w:w="3214" w:type="dxa"/>
          </w:tcPr>
          <w:tbl>
            <w:tblPr>
              <w:tblStyle w:val="MonthLayout"/>
              <w:tblW w:w="5000" w:type="pct"/>
              <w:tblLayout w:type="fixed"/>
              <w:tblLook w:val="04A0" w:firstRow="1" w:lastRow="0" w:firstColumn="1" w:lastColumn="0" w:noHBand="0" w:noVBand="1"/>
              <w:tblCaption w:val="Month layout table"/>
            </w:tblPr>
            <w:tblGrid>
              <w:gridCol w:w="3146"/>
            </w:tblGrid>
            <w:tr w:rsidR="00223D4D" w:rsidRPr="006F374F" w14:paraId="30317E56" w14:textId="77777777" w:rsidTr="006F374F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/w:trPr>
              <w:tc>
                <w:tcPr>
                  <w:tcW w:w="5000" w:type="pct"/>
                  <w:shd w:val="clear" w:color="auto" w:fill="24787C"/>
                </w:tcPr>
                <w:p w14:paraId="492F21D3" w14:textId="30A2FBCE" w:rsidR="00223D4D" w:rsidRPr="006F374F" w:rsidRDefault="00223D4D" w:rsidP="00223D4D">
                  <w:pPr>
                    <w:spacing w:before="48" w:after="48"/>
                    <w:rPr>
                      <w:rFonts w:ascii="Calibri" w:hAnsi="Calibri" w:cs="Calibri"/>
                    </w:rPr>
                  </w:pPr>
                  <w:r w:rsidRPr="006F374F">
                    <w:rPr>
                      <w:rFonts w:ascii="Calibri" w:hAnsi="Calibri" w:cs="Calibri"/>
                    </w:rPr>
                    <w:t xml:space="preserve">Mar </w:t>
                  </w:r>
                  <w:r w:rsidR="003C14C4" w:rsidRPr="006F374F">
                    <w:rPr>
                      <w:rFonts w:ascii="Calibri" w:hAnsi="Calibri" w:cs="Calibri"/>
                    </w:rPr>
                    <w:t>202</w:t>
                  </w:r>
                  <w:r w:rsidR="004F4AD5">
                    <w:rPr>
                      <w:rFonts w:ascii="Calibri" w:hAnsi="Calibri" w:cs="Calibri"/>
                    </w:rPr>
                    <w:t>7</w:t>
                  </w:r>
                </w:p>
              </w:tc>
            </w:tr>
            <w:tr w:rsidR="00223D4D" w:rsidRPr="006F374F" w14:paraId="14638834" w14:textId="77777777" w:rsidTr="00A70674">
              <w:tc>
                <w:tcPr>
                  <w:tcW w:w="5000" w:type="pct"/>
                </w:tcPr>
                <w:tbl>
                  <w:tblPr>
                    <w:tblStyle w:val="MonthTable"/>
                    <w:tblW w:w="0" w:type="auto"/>
                    <w:tblLayout w:type="fixed"/>
                    <w:tblLook w:val="04A0" w:firstRow="1" w:lastRow="0" w:firstColumn="1" w:lastColumn="0" w:noHBand="0" w:noVBand="1"/>
                    <w:tblCaption w:val="Month Table"/>
                  </w:tblPr>
                  <w:tblGrid>
                    <w:gridCol w:w="448"/>
                    <w:gridCol w:w="448"/>
                    <w:gridCol w:w="448"/>
                    <w:gridCol w:w="448"/>
                    <w:gridCol w:w="448"/>
                    <w:gridCol w:w="448"/>
                    <w:gridCol w:w="448"/>
                  </w:tblGrid>
                  <w:tr w:rsidR="00223D4D" w:rsidRPr="006F374F" w14:paraId="164E27B8" w14:textId="77777777" w:rsidTr="00A70674">
                    <w:trPr>
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/w:trPr>
                    <w:tc>
                      <w:tcPr>
                        <w:tcW w:w="448" w:type="dxa"/>
                      </w:tcPr>
                      <w:p w14:paraId="75C8652F" w14:textId="77777777" w:rsidR="00223D4D" w:rsidRPr="006F374F" w:rsidRDefault="00D24AF0" w:rsidP="00223D4D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M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23DEA1E7" w14:textId="77777777" w:rsidR="00223D4D" w:rsidRPr="006F374F" w:rsidRDefault="00D24AF0" w:rsidP="00223D4D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T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2EF5EF10" w14:textId="77777777" w:rsidR="00223D4D" w:rsidRPr="006F374F" w:rsidRDefault="00D24AF0" w:rsidP="00223D4D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W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2BE111FB" w14:textId="77777777" w:rsidR="00223D4D" w:rsidRPr="006F374F" w:rsidRDefault="00D24AF0" w:rsidP="00223D4D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T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747B8380" w14:textId="77777777" w:rsidR="00223D4D" w:rsidRPr="006F374F" w:rsidRDefault="00D24AF0" w:rsidP="00223D4D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F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4170C3FB" w14:textId="77777777" w:rsidR="00223D4D" w:rsidRPr="006F374F" w:rsidRDefault="00D24AF0" w:rsidP="00223D4D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S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1E1B3F0A" w14:textId="77777777" w:rsidR="00223D4D" w:rsidRPr="006F374F" w:rsidRDefault="00223D4D" w:rsidP="00223D4D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S</w:t>
                        </w:r>
                      </w:p>
                    </w:tc>
                  </w:tr>
                  <w:tr w:rsidR="007F75C5" w:rsidRPr="006F374F" w14:paraId="48D13E86" w14:textId="77777777" w:rsidTr="00A70674">
                    <w:tc>
                      <w:tcPr>
                        <w:tcW w:w="448" w:type="dxa"/>
                      </w:tcPr>
                      <w:p w14:paraId="4F568374" w14:textId="2F80ACA6" w:rsidR="007F75C5" w:rsidRPr="006F374F" w:rsidRDefault="00332BBA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1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44FDC92A" w14:textId="766C262E" w:rsidR="007F75C5" w:rsidRPr="006F374F" w:rsidRDefault="00332BBA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2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571B29CC" w14:textId="2E01B6A9" w:rsidR="007F75C5" w:rsidRPr="006F374F" w:rsidRDefault="00332BBA" w:rsidP="00FD333B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3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481F5345" w14:textId="12C9464B" w:rsidR="007F75C5" w:rsidRPr="006F374F" w:rsidRDefault="00332BBA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4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74CA67F0" w14:textId="4E9A5701" w:rsidR="007F75C5" w:rsidRPr="006F374F" w:rsidRDefault="00332BBA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5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14025548" w14:textId="12089E34" w:rsidR="007F75C5" w:rsidRPr="006F374F" w:rsidRDefault="00332BBA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6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388E5EA2" w14:textId="63F85854" w:rsidR="007F75C5" w:rsidRPr="006F374F" w:rsidRDefault="00332BBA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7</w:t>
                        </w:r>
                      </w:p>
                    </w:tc>
                  </w:tr>
                  <w:tr w:rsidR="007F75C5" w:rsidRPr="006F374F" w14:paraId="7048B9C6" w14:textId="77777777" w:rsidTr="00A70674">
                    <w:tc>
                      <w:tcPr>
                        <w:tcW w:w="448" w:type="dxa"/>
                      </w:tcPr>
                      <w:p w14:paraId="1E587412" w14:textId="67D3F114" w:rsidR="007F75C5" w:rsidRPr="006F374F" w:rsidRDefault="003B3915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8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4269A4C4" w14:textId="19F30DBD" w:rsidR="007F75C5" w:rsidRPr="006F374F" w:rsidRDefault="003B3915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9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69E2BEF4" w14:textId="5832069C" w:rsidR="007F75C5" w:rsidRPr="006F374F" w:rsidRDefault="003B3915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10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3AC488FB" w14:textId="2F743EF0" w:rsidR="007F75C5" w:rsidRPr="006F374F" w:rsidRDefault="003B3915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11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20C7E611" w14:textId="7FFEAB7D" w:rsidR="007F75C5" w:rsidRPr="006F374F" w:rsidRDefault="003B3915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12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2FD1EEB2" w14:textId="4F9720F1" w:rsidR="007F75C5" w:rsidRPr="006F374F" w:rsidRDefault="003B3915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13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23BEF84F" w14:textId="20FE3E56" w:rsidR="007F75C5" w:rsidRPr="006F374F" w:rsidRDefault="003B3915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14</w:t>
                        </w:r>
                      </w:p>
                    </w:tc>
                  </w:tr>
                  <w:tr w:rsidR="007F75C5" w:rsidRPr="006F374F" w14:paraId="1E973D33" w14:textId="77777777" w:rsidTr="00A70674">
                    <w:tc>
                      <w:tcPr>
                        <w:tcW w:w="448" w:type="dxa"/>
                      </w:tcPr>
                      <w:p w14:paraId="310BE148" w14:textId="70FA0BFF" w:rsidR="007F75C5" w:rsidRPr="006F374F" w:rsidRDefault="003B3915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15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2FCE66D7" w14:textId="19D00FC5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1</w:t>
                        </w:r>
                        <w:r w:rsidR="003B3915">
                          <w:rPr>
                            <w:rFonts w:ascii="Calibri" w:hAnsi="Calibri" w:cs="Calibri"/>
                          </w:rPr>
                          <w:t>6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1C4C1E39" w14:textId="4FBCC2FC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1</w:t>
                        </w:r>
                        <w:r w:rsidR="003B3915">
                          <w:rPr>
                            <w:rFonts w:ascii="Calibri" w:hAnsi="Calibri" w:cs="Calibri"/>
                          </w:rPr>
                          <w:t>7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2F303B90" w14:textId="34FB99F9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1</w:t>
                        </w:r>
                        <w:r w:rsidR="003B3915">
                          <w:rPr>
                            <w:rFonts w:ascii="Calibri" w:hAnsi="Calibri" w:cs="Calibri"/>
                          </w:rPr>
                          <w:t>8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6869C865" w14:textId="6DDA061E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1</w:t>
                        </w:r>
                        <w:r w:rsidR="003B3915">
                          <w:rPr>
                            <w:rFonts w:ascii="Calibri" w:hAnsi="Calibri" w:cs="Calibri"/>
                          </w:rPr>
                          <w:t>9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3D39B6AA" w14:textId="2653D5E0" w:rsidR="003B3915" w:rsidRPr="006F374F" w:rsidRDefault="003B3915" w:rsidP="003B391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20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6A2167C7" w14:textId="6D00FCC4" w:rsidR="007F75C5" w:rsidRPr="006F374F" w:rsidRDefault="003B3915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21</w:t>
                        </w:r>
                      </w:p>
                    </w:tc>
                  </w:tr>
                  <w:tr w:rsidR="007F75C5" w:rsidRPr="006F374F" w14:paraId="27BF021B" w14:textId="77777777" w:rsidTr="003F150C">
                    <w:tc>
                      <w:tcPr>
                        <w:tcW w:w="448" w:type="dxa"/>
                      </w:tcPr>
                      <w:p w14:paraId="2B138354" w14:textId="145F647F" w:rsidR="007F75C5" w:rsidRPr="006F374F" w:rsidRDefault="003B3915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22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26A1F107" w14:textId="6D36E97C" w:rsidR="007F75C5" w:rsidRPr="006F374F" w:rsidRDefault="003B3915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23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2DA86645" w14:textId="221CDE55" w:rsidR="007F75C5" w:rsidRPr="006F374F" w:rsidRDefault="003B3915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24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30683EE8" w14:textId="546CFA9B" w:rsidR="007F75C5" w:rsidRPr="006F374F" w:rsidRDefault="003B3915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25</w:t>
                        </w:r>
                      </w:p>
                    </w:tc>
                    <w:tc>
                      <w:tcPr>
                        <w:tcW w:w="448" w:type="dxa"/>
                        <w:shd w:val="clear" w:color="auto" w:fill="92D050"/>
                      </w:tcPr>
                      <w:p w14:paraId="2A421BF4" w14:textId="1564FBB2" w:rsidR="007F75C5" w:rsidRPr="003F150C" w:rsidRDefault="007F75C5" w:rsidP="007F75C5">
                        <w:pPr>
                          <w:rPr>
                            <w:rFonts w:ascii="Calibri" w:hAnsi="Calibri" w:cs="Calibri"/>
                            <w:b/>
                            <w:bCs/>
                          </w:rPr>
                        </w:pPr>
                        <w:r w:rsidRPr="003F150C">
                          <w:rPr>
                            <w:rFonts w:ascii="Calibri" w:hAnsi="Calibri" w:cs="Calibri"/>
                            <w:b/>
                            <w:bCs/>
                          </w:rPr>
                          <w:t>2</w:t>
                        </w:r>
                        <w:r w:rsidR="003B3915" w:rsidRPr="003F150C">
                          <w:rPr>
                            <w:rFonts w:ascii="Calibri" w:hAnsi="Calibri" w:cs="Calibri"/>
                            <w:b/>
                            <w:bCs/>
                          </w:rPr>
                          <w:t>6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45373908" w14:textId="2BE498DB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2</w:t>
                        </w:r>
                        <w:r w:rsidR="003B3915">
                          <w:rPr>
                            <w:rFonts w:ascii="Calibri" w:hAnsi="Calibri" w:cs="Calibri"/>
                          </w:rPr>
                          <w:t>7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7293B621" w14:textId="616FF844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2</w:t>
                        </w:r>
                        <w:r w:rsidR="003B3915">
                          <w:rPr>
                            <w:rFonts w:ascii="Calibri" w:hAnsi="Calibri" w:cs="Calibri"/>
                          </w:rPr>
                          <w:t>8</w:t>
                        </w:r>
                      </w:p>
                    </w:tc>
                  </w:tr>
                  <w:tr w:rsidR="007F75C5" w:rsidRPr="006F374F" w14:paraId="19BD362D" w14:textId="77777777" w:rsidTr="003F150C">
                    <w:tc>
                      <w:tcPr>
                        <w:tcW w:w="448" w:type="dxa"/>
                        <w:shd w:val="clear" w:color="auto" w:fill="92D050"/>
                      </w:tcPr>
                      <w:p w14:paraId="65C091DC" w14:textId="10FE002C" w:rsidR="007F75C5" w:rsidRPr="003F150C" w:rsidRDefault="007F75C5" w:rsidP="007F75C5">
                        <w:pPr>
                          <w:rPr>
                            <w:rFonts w:ascii="Calibri" w:hAnsi="Calibri" w:cs="Calibri"/>
                            <w:b/>
                            <w:bCs/>
                          </w:rPr>
                        </w:pPr>
                        <w:r w:rsidRPr="003F150C">
                          <w:rPr>
                            <w:rFonts w:ascii="Calibri" w:hAnsi="Calibri" w:cs="Calibri"/>
                            <w:b/>
                            <w:bCs/>
                          </w:rPr>
                          <w:t>2</w:t>
                        </w:r>
                        <w:r w:rsidR="003B3915" w:rsidRPr="003F150C">
                          <w:rPr>
                            <w:rFonts w:ascii="Calibri" w:hAnsi="Calibri" w:cs="Calibri"/>
                            <w:b/>
                            <w:bCs/>
                          </w:rPr>
                          <w:t>9</w:t>
                        </w:r>
                      </w:p>
                    </w:tc>
                    <w:tc>
                      <w:tcPr>
                        <w:tcW w:w="448" w:type="dxa"/>
                        <w:shd w:val="clear" w:color="auto" w:fill="002060"/>
                      </w:tcPr>
                      <w:p w14:paraId="27A88CC6" w14:textId="285803B1" w:rsidR="007F75C5" w:rsidRPr="003F150C" w:rsidRDefault="003B3915" w:rsidP="007F75C5">
                        <w:pPr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</w:pPr>
                        <w:r w:rsidRPr="003F150C"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30</w:t>
                        </w:r>
                      </w:p>
                    </w:tc>
                    <w:tc>
                      <w:tcPr>
                        <w:tcW w:w="448" w:type="dxa"/>
                        <w:shd w:val="clear" w:color="auto" w:fill="002060"/>
                      </w:tcPr>
                      <w:p w14:paraId="082D5855" w14:textId="29F1868F" w:rsidR="007F75C5" w:rsidRPr="003F150C" w:rsidRDefault="008A773F" w:rsidP="007F75C5">
                        <w:pPr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</w:pPr>
                        <w:r w:rsidRPr="003F150C"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31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4EA26488" w14:textId="288FF1EF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46F7A353" w14:textId="496CD2FB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254192E7" w14:textId="1C9DE00E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5FAD6309" w14:textId="3466FEF9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</w:tr>
                  <w:tr w:rsidR="00223D4D" w:rsidRPr="006F374F" w14:paraId="13B26590" w14:textId="77777777" w:rsidTr="00203C85">
                    <w:tc>
                      <w:tcPr>
                        <w:tcW w:w="448" w:type="dxa"/>
                      </w:tcPr>
                      <w:p w14:paraId="0AD41107" w14:textId="45B83DCC" w:rsidR="00223D4D" w:rsidRPr="005009BD" w:rsidRDefault="00223D4D" w:rsidP="00223D4D">
                        <w:pPr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049DE142" w14:textId="4520BEE9" w:rsidR="00223D4D" w:rsidRPr="005009BD" w:rsidRDefault="00223D4D" w:rsidP="00223D4D">
                        <w:pPr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37D75ECB" w14:textId="77777777" w:rsidR="00223D4D" w:rsidRPr="006F374F" w:rsidRDefault="00223D4D" w:rsidP="00223D4D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5C5C65F7" w14:textId="77777777" w:rsidR="00223D4D" w:rsidRPr="006F374F" w:rsidRDefault="00223D4D" w:rsidP="00223D4D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5FC094DD" w14:textId="77777777" w:rsidR="00223D4D" w:rsidRPr="006F374F" w:rsidRDefault="00223D4D" w:rsidP="00223D4D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7A1BBDD8" w14:textId="77777777" w:rsidR="00223D4D" w:rsidRPr="006F374F" w:rsidRDefault="00223D4D" w:rsidP="00223D4D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154F0653" w14:textId="77777777" w:rsidR="00223D4D" w:rsidRPr="006F374F" w:rsidRDefault="00223D4D" w:rsidP="00223D4D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</w:tr>
                </w:tbl>
                <w:p w14:paraId="3DEEFCC3" w14:textId="77777777" w:rsidR="00223D4D" w:rsidRPr="006F374F" w:rsidRDefault="00223D4D" w:rsidP="00223D4D">
                  <w:pPr>
                    <w:rPr>
                      <w:rFonts w:ascii="Calibri" w:hAnsi="Calibri" w:cs="Calibri"/>
                    </w:rPr>
                  </w:pPr>
                </w:p>
              </w:tc>
            </w:tr>
          </w:tbl>
          <w:p w14:paraId="496CF1AE" w14:textId="77777777" w:rsidR="00223D4D" w:rsidRPr="006F374F" w:rsidRDefault="00223D4D" w:rsidP="00223D4D">
            <w:pPr>
              <w:rPr>
                <w:rFonts w:ascii="Calibri" w:hAnsi="Calibri" w:cs="Calibri"/>
              </w:rPr>
            </w:pPr>
          </w:p>
        </w:tc>
        <w:tc>
          <w:tcPr>
            <w:tcW w:w="579" w:type="dxa"/>
          </w:tcPr>
          <w:p w14:paraId="7380824A" w14:textId="77777777" w:rsidR="00223D4D" w:rsidRPr="006F374F" w:rsidRDefault="00223D4D" w:rsidP="00223D4D">
            <w:pPr>
              <w:rPr>
                <w:rFonts w:ascii="Calibri" w:hAnsi="Calibri" w:cs="Calibri"/>
              </w:rPr>
            </w:pPr>
          </w:p>
        </w:tc>
        <w:tc>
          <w:tcPr>
            <w:tcW w:w="3214" w:type="dxa"/>
          </w:tcPr>
          <w:tbl>
            <w:tblPr>
              <w:tblStyle w:val="MonthLayout"/>
              <w:tblW w:w="5000" w:type="pct"/>
              <w:tblLayout w:type="fixed"/>
              <w:tblLook w:val="04A0" w:firstRow="1" w:lastRow="0" w:firstColumn="1" w:lastColumn="0" w:noHBand="0" w:noVBand="1"/>
              <w:tblCaption w:val="Month layout table"/>
            </w:tblPr>
            <w:tblGrid>
              <w:gridCol w:w="3146"/>
            </w:tblGrid>
            <w:tr w:rsidR="00223D4D" w:rsidRPr="006F374F" w14:paraId="12C47A0F" w14:textId="77777777" w:rsidTr="006F374F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/w:trPr>
              <w:tc>
                <w:tcPr>
                  <w:tcW w:w="5000" w:type="pct"/>
                  <w:shd w:val="clear" w:color="auto" w:fill="24787C"/>
                </w:tcPr>
                <w:p w14:paraId="2413482C" w14:textId="3FD95E9D" w:rsidR="00223D4D" w:rsidRPr="006F374F" w:rsidRDefault="00223D4D" w:rsidP="00223D4D">
                  <w:pPr>
                    <w:spacing w:before="48" w:after="48"/>
                    <w:rPr>
                      <w:rFonts w:ascii="Calibri" w:hAnsi="Calibri" w:cs="Calibri"/>
                    </w:rPr>
                  </w:pPr>
                  <w:r w:rsidRPr="006F374F">
                    <w:rPr>
                      <w:rFonts w:ascii="Calibri" w:hAnsi="Calibri" w:cs="Calibri"/>
                    </w:rPr>
                    <w:t xml:space="preserve">Apr </w:t>
                  </w:r>
                  <w:r w:rsidR="003C14C4" w:rsidRPr="006F374F">
                    <w:rPr>
                      <w:rFonts w:ascii="Calibri" w:hAnsi="Calibri" w:cs="Calibri"/>
                    </w:rPr>
                    <w:t>202</w:t>
                  </w:r>
                  <w:r w:rsidR="003F150C">
                    <w:rPr>
                      <w:rFonts w:ascii="Calibri" w:hAnsi="Calibri" w:cs="Calibri"/>
                    </w:rPr>
                    <w:t>7</w:t>
                  </w:r>
                </w:p>
              </w:tc>
            </w:tr>
            <w:tr w:rsidR="00223D4D" w:rsidRPr="006F374F" w14:paraId="3D1FE49C" w14:textId="77777777" w:rsidTr="00A70674">
              <w:tc>
                <w:tcPr>
                  <w:tcW w:w="5000" w:type="pct"/>
                </w:tcPr>
                <w:tbl>
                  <w:tblPr>
                    <w:tblStyle w:val="MonthTable"/>
                    <w:tblW w:w="0" w:type="auto"/>
                    <w:tblLayout w:type="fixed"/>
                    <w:tblLook w:val="04A0" w:firstRow="1" w:lastRow="0" w:firstColumn="1" w:lastColumn="0" w:noHBand="0" w:noVBand="1"/>
                    <w:tblCaption w:val="Month Table"/>
                  </w:tblPr>
                  <w:tblGrid>
                    <w:gridCol w:w="448"/>
                    <w:gridCol w:w="448"/>
                    <w:gridCol w:w="448"/>
                    <w:gridCol w:w="448"/>
                    <w:gridCol w:w="448"/>
                    <w:gridCol w:w="448"/>
                    <w:gridCol w:w="448"/>
                  </w:tblGrid>
                  <w:tr w:rsidR="00223D4D" w:rsidRPr="006F374F" w14:paraId="77AF562A" w14:textId="77777777" w:rsidTr="00A70674">
                    <w:trPr>
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/w:trPr>
                    <w:tc>
                      <w:tcPr>
                        <w:tcW w:w="448" w:type="dxa"/>
                      </w:tcPr>
                      <w:p w14:paraId="168B3C29" w14:textId="77777777" w:rsidR="00223D4D" w:rsidRPr="006F374F" w:rsidRDefault="00D24AF0" w:rsidP="00223D4D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M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768FB8E6" w14:textId="77777777" w:rsidR="00223D4D" w:rsidRPr="006F374F" w:rsidRDefault="00D24AF0" w:rsidP="00223D4D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T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02B53EC1" w14:textId="77777777" w:rsidR="00223D4D" w:rsidRPr="006F374F" w:rsidRDefault="00D24AF0" w:rsidP="00223D4D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W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7E351480" w14:textId="77777777" w:rsidR="00223D4D" w:rsidRPr="006F374F" w:rsidRDefault="00D24AF0" w:rsidP="00223D4D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T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55608104" w14:textId="77777777" w:rsidR="00223D4D" w:rsidRPr="006F374F" w:rsidRDefault="00D24AF0" w:rsidP="00223D4D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F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72425370" w14:textId="77777777" w:rsidR="00223D4D" w:rsidRPr="006F374F" w:rsidRDefault="00D24AF0" w:rsidP="00223D4D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S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7587D97C" w14:textId="77777777" w:rsidR="00223D4D" w:rsidRPr="006F374F" w:rsidRDefault="00223D4D" w:rsidP="00223D4D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S</w:t>
                        </w:r>
                      </w:p>
                    </w:tc>
                  </w:tr>
                  <w:tr w:rsidR="007F75C5" w:rsidRPr="006F374F" w14:paraId="2A2671EF" w14:textId="77777777" w:rsidTr="00247DED">
                    <w:tc>
                      <w:tcPr>
                        <w:tcW w:w="448" w:type="dxa"/>
                      </w:tcPr>
                      <w:p w14:paraId="1C898DA9" w14:textId="25C80140" w:rsidR="007F75C5" w:rsidRPr="008C3283" w:rsidRDefault="007F75C5" w:rsidP="007F75C5">
                        <w:pPr>
                          <w:rPr>
                            <w:rFonts w:ascii="Calibri" w:hAnsi="Calibri" w:cs="Calibri"/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640C3E5F" w14:textId="5A91423E" w:rsidR="007F75C5" w:rsidRPr="008C3283" w:rsidRDefault="007F75C5" w:rsidP="007F75C5">
                        <w:pPr>
                          <w:rPr>
                            <w:rFonts w:ascii="Calibri" w:hAnsi="Calibri" w:cs="Calibri"/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44C1A245" w14:textId="110F7B1D" w:rsidR="007F75C5" w:rsidRPr="005009BD" w:rsidRDefault="007F75C5" w:rsidP="007F75C5">
                        <w:pPr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</w:pPr>
                      </w:p>
                    </w:tc>
                    <w:tc>
                      <w:tcPr>
                        <w:tcW w:w="448" w:type="dxa"/>
                        <w:shd w:val="clear" w:color="auto" w:fill="002060"/>
                      </w:tcPr>
                      <w:p w14:paraId="537B1026" w14:textId="1189E1EB" w:rsidR="007F75C5" w:rsidRPr="005009BD" w:rsidRDefault="003F150C" w:rsidP="007F75C5">
                        <w:pPr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</w:pPr>
                        <w:r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1</w:t>
                        </w:r>
                      </w:p>
                    </w:tc>
                    <w:tc>
                      <w:tcPr>
                        <w:tcW w:w="448" w:type="dxa"/>
                        <w:shd w:val="clear" w:color="auto" w:fill="002060"/>
                      </w:tcPr>
                      <w:p w14:paraId="33276EE7" w14:textId="08A176A5" w:rsidR="007F75C5" w:rsidRPr="005009BD" w:rsidRDefault="003F150C" w:rsidP="007F75C5">
                        <w:pPr>
                          <w:rPr>
                            <w:rFonts w:ascii="Calibri" w:hAnsi="Calibri" w:cs="Calibri"/>
                            <w:b/>
                            <w:bCs/>
                            <w:color w:val="000000" w:themeColor="text1"/>
                          </w:rPr>
                        </w:pPr>
                        <w:r w:rsidRPr="00247DED"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2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0AD65961" w14:textId="0A935BE0" w:rsidR="007F75C5" w:rsidRPr="006F374F" w:rsidRDefault="003F150C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3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5C2FA053" w14:textId="5582A90A" w:rsidR="007F75C5" w:rsidRPr="006F374F" w:rsidRDefault="003F150C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4</w:t>
                        </w:r>
                      </w:p>
                    </w:tc>
                  </w:tr>
                  <w:tr w:rsidR="007F75C5" w:rsidRPr="006F374F" w14:paraId="18A8927A" w14:textId="77777777" w:rsidTr="00247DED">
                    <w:tc>
                      <w:tcPr>
                        <w:tcW w:w="448" w:type="dxa"/>
                        <w:shd w:val="clear" w:color="auto" w:fill="002060"/>
                      </w:tcPr>
                      <w:p w14:paraId="1FEDB93D" w14:textId="438AA6BF" w:rsidR="007F75C5" w:rsidRPr="008C3283" w:rsidRDefault="003F150C" w:rsidP="007F75C5">
                        <w:pPr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</w:pPr>
                        <w:r w:rsidRPr="00247DED"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5</w:t>
                        </w:r>
                      </w:p>
                    </w:tc>
                    <w:tc>
                      <w:tcPr>
                        <w:tcW w:w="448" w:type="dxa"/>
                        <w:shd w:val="clear" w:color="auto" w:fill="002060"/>
                      </w:tcPr>
                      <w:p w14:paraId="7DE823B6" w14:textId="61473991" w:rsidR="007F75C5" w:rsidRPr="008C3283" w:rsidRDefault="003F150C" w:rsidP="007F75C5">
                        <w:pPr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</w:pPr>
                        <w:r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6</w:t>
                        </w:r>
                      </w:p>
                    </w:tc>
                    <w:tc>
                      <w:tcPr>
                        <w:tcW w:w="448" w:type="dxa"/>
                        <w:shd w:val="clear" w:color="auto" w:fill="002060"/>
                      </w:tcPr>
                      <w:p w14:paraId="4DAEF30E" w14:textId="16FC4F5E" w:rsidR="007F75C5" w:rsidRPr="008C3283" w:rsidRDefault="003F150C" w:rsidP="007F75C5">
                        <w:pPr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</w:pPr>
                        <w:r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7</w:t>
                        </w:r>
                      </w:p>
                    </w:tc>
                    <w:tc>
                      <w:tcPr>
                        <w:tcW w:w="448" w:type="dxa"/>
                        <w:shd w:val="clear" w:color="auto" w:fill="002060"/>
                      </w:tcPr>
                      <w:p w14:paraId="4BAF3654" w14:textId="32EEC31B" w:rsidR="007F75C5" w:rsidRPr="008C3283" w:rsidRDefault="003F150C" w:rsidP="007F75C5">
                        <w:pPr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</w:pPr>
                        <w:r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8</w:t>
                        </w:r>
                      </w:p>
                    </w:tc>
                    <w:tc>
                      <w:tcPr>
                        <w:tcW w:w="448" w:type="dxa"/>
                        <w:shd w:val="clear" w:color="auto" w:fill="002060"/>
                      </w:tcPr>
                      <w:p w14:paraId="1BC410FB" w14:textId="7472085C" w:rsidR="007F75C5" w:rsidRPr="008C3283" w:rsidRDefault="003F150C" w:rsidP="007F75C5">
                        <w:pPr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</w:pPr>
                        <w:r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9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4BCC2634" w14:textId="016E4C96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1</w:t>
                        </w:r>
                        <w:r w:rsidR="003F150C">
                          <w:rPr>
                            <w:rFonts w:ascii="Calibri" w:hAnsi="Calibri" w:cs="Calibri"/>
                          </w:rPr>
                          <w:t>0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71E27B7E" w14:textId="73CCC4B3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1</w:t>
                        </w:r>
                        <w:r w:rsidR="003F150C">
                          <w:rPr>
                            <w:rFonts w:ascii="Calibri" w:hAnsi="Calibri" w:cs="Calibri"/>
                          </w:rPr>
                          <w:t>1</w:t>
                        </w:r>
                      </w:p>
                    </w:tc>
                  </w:tr>
                  <w:tr w:rsidR="007F75C5" w:rsidRPr="006F374F" w14:paraId="099C829C" w14:textId="77777777" w:rsidTr="005009BD">
                    <w:tc>
                      <w:tcPr>
                        <w:tcW w:w="448" w:type="dxa"/>
                      </w:tcPr>
                      <w:p w14:paraId="160815FC" w14:textId="3636B5BC" w:rsidR="007F75C5" w:rsidRPr="005009BD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5009BD">
                          <w:rPr>
                            <w:rFonts w:ascii="Calibri" w:hAnsi="Calibri" w:cs="Calibri"/>
                          </w:rPr>
                          <w:t>1</w:t>
                        </w:r>
                        <w:r w:rsidR="003F150C">
                          <w:rPr>
                            <w:rFonts w:ascii="Calibri" w:hAnsi="Calibri" w:cs="Calibri"/>
                          </w:rPr>
                          <w:t>2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4F4018D9" w14:textId="0C561F37" w:rsidR="007F75C5" w:rsidRPr="005009BD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5009BD">
                          <w:rPr>
                            <w:rFonts w:ascii="Calibri" w:hAnsi="Calibri" w:cs="Calibri"/>
                          </w:rPr>
                          <w:t>1</w:t>
                        </w:r>
                        <w:r w:rsidR="003F150C">
                          <w:rPr>
                            <w:rFonts w:ascii="Calibri" w:hAnsi="Calibri" w:cs="Calibri"/>
                          </w:rPr>
                          <w:t>3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69060E6D" w14:textId="718B8EFC" w:rsidR="007F75C5" w:rsidRPr="005009BD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5009BD">
                          <w:rPr>
                            <w:rFonts w:ascii="Calibri" w:hAnsi="Calibri" w:cs="Calibri"/>
                          </w:rPr>
                          <w:t>1</w:t>
                        </w:r>
                        <w:r w:rsidR="003F150C">
                          <w:rPr>
                            <w:rFonts w:ascii="Calibri" w:hAnsi="Calibri" w:cs="Calibri"/>
                          </w:rPr>
                          <w:t>4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28646462" w14:textId="25AFEF9A" w:rsidR="007F75C5" w:rsidRPr="005009BD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5009BD">
                          <w:rPr>
                            <w:rFonts w:ascii="Calibri" w:hAnsi="Calibri" w:cs="Calibri"/>
                          </w:rPr>
                          <w:t>1</w:t>
                        </w:r>
                        <w:r w:rsidR="003F150C">
                          <w:rPr>
                            <w:rFonts w:ascii="Calibri" w:hAnsi="Calibri" w:cs="Calibri"/>
                          </w:rPr>
                          <w:t>5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2E6BD5F3" w14:textId="1688E161" w:rsidR="007F75C5" w:rsidRPr="005009BD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5009BD">
                          <w:rPr>
                            <w:rFonts w:ascii="Calibri" w:hAnsi="Calibri" w:cs="Calibri"/>
                          </w:rPr>
                          <w:t>1</w:t>
                        </w:r>
                        <w:r w:rsidR="003F150C">
                          <w:rPr>
                            <w:rFonts w:ascii="Calibri" w:hAnsi="Calibri" w:cs="Calibri"/>
                          </w:rPr>
                          <w:t>6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79FB96A7" w14:textId="1CA79D5F" w:rsidR="007F75C5" w:rsidRPr="006F374F" w:rsidRDefault="0024053F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1</w:t>
                        </w:r>
                        <w:r w:rsidR="003F150C">
                          <w:rPr>
                            <w:rFonts w:ascii="Calibri" w:hAnsi="Calibri" w:cs="Calibri"/>
                          </w:rPr>
                          <w:t>7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43CF7A88" w14:textId="57B35428" w:rsidR="007F75C5" w:rsidRPr="006F374F" w:rsidRDefault="00B805C8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1</w:t>
                        </w:r>
                        <w:r w:rsidR="003F150C">
                          <w:rPr>
                            <w:rFonts w:ascii="Calibri" w:hAnsi="Calibri" w:cs="Calibri"/>
                          </w:rPr>
                          <w:t>8</w:t>
                        </w:r>
                      </w:p>
                    </w:tc>
                  </w:tr>
                  <w:tr w:rsidR="007F75C5" w:rsidRPr="006F374F" w14:paraId="490C49C1" w14:textId="77777777" w:rsidTr="005009BD">
                    <w:tc>
                      <w:tcPr>
                        <w:tcW w:w="448" w:type="dxa"/>
                      </w:tcPr>
                      <w:p w14:paraId="544B4DEC" w14:textId="5E7FC57E" w:rsidR="007F75C5" w:rsidRPr="005009BD" w:rsidRDefault="003F150C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19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67F939DD" w14:textId="2D7AB159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2</w:t>
                        </w:r>
                        <w:r w:rsidR="003F150C">
                          <w:rPr>
                            <w:rFonts w:ascii="Calibri" w:hAnsi="Calibri" w:cs="Calibri"/>
                          </w:rPr>
                          <w:t>0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5F2DB909" w14:textId="2B1887F1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2</w:t>
                        </w:r>
                        <w:r w:rsidR="003F150C">
                          <w:rPr>
                            <w:rFonts w:ascii="Calibri" w:hAnsi="Calibri" w:cs="Calibri"/>
                          </w:rPr>
                          <w:t>1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782081BB" w14:textId="6726F9EB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2</w:t>
                        </w:r>
                        <w:r w:rsidR="003F150C">
                          <w:rPr>
                            <w:rFonts w:ascii="Calibri" w:hAnsi="Calibri" w:cs="Calibri"/>
                          </w:rPr>
                          <w:t>2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121DDF9E" w14:textId="2B1A7949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2</w:t>
                        </w:r>
                        <w:r w:rsidR="003F150C">
                          <w:rPr>
                            <w:rFonts w:ascii="Calibri" w:hAnsi="Calibri" w:cs="Calibri"/>
                          </w:rPr>
                          <w:t>3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1F186D78" w14:textId="253AB9B3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2</w:t>
                        </w:r>
                        <w:r w:rsidR="003F150C">
                          <w:rPr>
                            <w:rFonts w:ascii="Calibri" w:hAnsi="Calibri" w:cs="Calibri"/>
                          </w:rPr>
                          <w:t>4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072C497F" w14:textId="74FE7F4A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2</w:t>
                        </w:r>
                        <w:r w:rsidR="003F150C">
                          <w:rPr>
                            <w:rFonts w:ascii="Calibri" w:hAnsi="Calibri" w:cs="Calibri"/>
                          </w:rPr>
                          <w:t>5</w:t>
                        </w:r>
                      </w:p>
                    </w:tc>
                  </w:tr>
                  <w:tr w:rsidR="007F75C5" w:rsidRPr="006F374F" w14:paraId="01CB0F4D" w14:textId="77777777" w:rsidTr="00A70674">
                    <w:tc>
                      <w:tcPr>
                        <w:tcW w:w="448" w:type="dxa"/>
                      </w:tcPr>
                      <w:p w14:paraId="777648ED" w14:textId="04009013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2</w:t>
                        </w:r>
                        <w:r w:rsidR="003F150C">
                          <w:rPr>
                            <w:rFonts w:ascii="Calibri" w:hAnsi="Calibri" w:cs="Calibri"/>
                          </w:rPr>
                          <w:t>6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0FD8A7CF" w14:textId="3D6FA53B" w:rsidR="007F75C5" w:rsidRPr="006F374F" w:rsidRDefault="0024053F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2</w:t>
                        </w:r>
                        <w:r w:rsidR="003F150C">
                          <w:rPr>
                            <w:rFonts w:ascii="Calibri" w:hAnsi="Calibri" w:cs="Calibri"/>
                          </w:rPr>
                          <w:t>7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05AA5F7C" w14:textId="6C5F6421" w:rsidR="007F75C5" w:rsidRPr="006F374F" w:rsidRDefault="00B805C8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2</w:t>
                        </w:r>
                        <w:r w:rsidR="003F150C">
                          <w:rPr>
                            <w:rFonts w:ascii="Calibri" w:hAnsi="Calibri" w:cs="Calibri"/>
                          </w:rPr>
                          <w:t>8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741DBCC2" w14:textId="6741B274" w:rsidR="007F75C5" w:rsidRPr="006F374F" w:rsidRDefault="003F150C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29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33DF5ED4" w14:textId="5816047E" w:rsidR="007F75C5" w:rsidRPr="006F374F" w:rsidRDefault="003F150C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30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1B45CAB4" w14:textId="77777777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5F7E0D24" w14:textId="77777777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</w:tr>
                  <w:tr w:rsidR="00223D4D" w:rsidRPr="006F374F" w14:paraId="796C446A" w14:textId="77777777" w:rsidTr="00A70674">
                    <w:tc>
                      <w:tcPr>
                        <w:tcW w:w="448" w:type="dxa"/>
                      </w:tcPr>
                      <w:p w14:paraId="66169BB1" w14:textId="77777777" w:rsidR="00223D4D" w:rsidRPr="006F374F" w:rsidRDefault="00223D4D" w:rsidP="00223D4D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0C5FC147" w14:textId="77777777" w:rsidR="00223D4D" w:rsidRPr="006F374F" w:rsidRDefault="00223D4D" w:rsidP="00223D4D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50868175" w14:textId="77777777" w:rsidR="00223D4D" w:rsidRPr="006F374F" w:rsidRDefault="00223D4D" w:rsidP="00223D4D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532135FA" w14:textId="77777777" w:rsidR="00223D4D" w:rsidRPr="006F374F" w:rsidRDefault="00223D4D" w:rsidP="00223D4D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3C2094CF" w14:textId="77777777" w:rsidR="00223D4D" w:rsidRPr="006F374F" w:rsidRDefault="00223D4D" w:rsidP="00223D4D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48F98CA2" w14:textId="77777777" w:rsidR="00223D4D" w:rsidRPr="006F374F" w:rsidRDefault="00223D4D" w:rsidP="00223D4D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28950EFA" w14:textId="77777777" w:rsidR="00223D4D" w:rsidRPr="006F374F" w:rsidRDefault="00223D4D" w:rsidP="00223D4D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</w:tr>
                </w:tbl>
                <w:p w14:paraId="49898E2B" w14:textId="77777777" w:rsidR="00223D4D" w:rsidRPr="006F374F" w:rsidRDefault="00223D4D" w:rsidP="00223D4D">
                  <w:pPr>
                    <w:rPr>
                      <w:rFonts w:ascii="Calibri" w:hAnsi="Calibri" w:cs="Calibri"/>
                    </w:rPr>
                  </w:pPr>
                </w:p>
              </w:tc>
            </w:tr>
          </w:tbl>
          <w:p w14:paraId="0B91F81C" w14:textId="77777777" w:rsidR="00223D4D" w:rsidRPr="006F374F" w:rsidRDefault="00223D4D" w:rsidP="00223D4D">
            <w:pPr>
              <w:rPr>
                <w:rFonts w:ascii="Calibri" w:hAnsi="Calibri" w:cs="Calibri"/>
              </w:rPr>
            </w:pPr>
          </w:p>
        </w:tc>
      </w:tr>
      <w:tr w:rsidR="00223D4D" w:rsidRPr="006F374F" w14:paraId="5A683588" w14:textId="77777777">
        <w:trPr>
          <w:trHeight w:hRule="exact" w:val="144"/>
        </w:trPr>
        <w:tc>
          <w:tcPr>
            <w:tcW w:w="3214" w:type="dxa"/>
          </w:tcPr>
          <w:p w14:paraId="56B7FB6C" w14:textId="77777777" w:rsidR="00223D4D" w:rsidRPr="006F374F" w:rsidRDefault="00223D4D" w:rsidP="00223D4D">
            <w:pPr>
              <w:rPr>
                <w:rFonts w:ascii="Calibri" w:hAnsi="Calibri" w:cs="Calibri"/>
              </w:rPr>
            </w:pPr>
          </w:p>
        </w:tc>
        <w:tc>
          <w:tcPr>
            <w:tcW w:w="579" w:type="dxa"/>
          </w:tcPr>
          <w:p w14:paraId="6B352FAE" w14:textId="77777777" w:rsidR="00223D4D" w:rsidRPr="006F374F" w:rsidRDefault="00223D4D" w:rsidP="00223D4D">
            <w:pPr>
              <w:rPr>
                <w:rFonts w:ascii="Calibri" w:hAnsi="Calibri" w:cs="Calibri"/>
              </w:rPr>
            </w:pPr>
          </w:p>
        </w:tc>
        <w:tc>
          <w:tcPr>
            <w:tcW w:w="3214" w:type="dxa"/>
          </w:tcPr>
          <w:p w14:paraId="7273110E" w14:textId="77777777" w:rsidR="00223D4D" w:rsidRPr="006F374F" w:rsidRDefault="00223D4D" w:rsidP="00223D4D">
            <w:pPr>
              <w:rPr>
                <w:rFonts w:ascii="Calibri" w:hAnsi="Calibri" w:cs="Calibri"/>
              </w:rPr>
            </w:pPr>
          </w:p>
        </w:tc>
        <w:tc>
          <w:tcPr>
            <w:tcW w:w="579" w:type="dxa"/>
          </w:tcPr>
          <w:p w14:paraId="43624730" w14:textId="77777777" w:rsidR="00223D4D" w:rsidRPr="006F374F" w:rsidRDefault="00223D4D" w:rsidP="00223D4D">
            <w:pPr>
              <w:rPr>
                <w:rFonts w:ascii="Calibri" w:hAnsi="Calibri" w:cs="Calibri"/>
              </w:rPr>
            </w:pPr>
          </w:p>
        </w:tc>
        <w:tc>
          <w:tcPr>
            <w:tcW w:w="3214" w:type="dxa"/>
          </w:tcPr>
          <w:p w14:paraId="2C51D514" w14:textId="77777777" w:rsidR="00223D4D" w:rsidRPr="006F374F" w:rsidRDefault="00223D4D" w:rsidP="00223D4D">
            <w:pPr>
              <w:rPr>
                <w:rFonts w:ascii="Calibri" w:hAnsi="Calibri" w:cs="Calibri"/>
              </w:rPr>
            </w:pPr>
          </w:p>
        </w:tc>
      </w:tr>
      <w:tr w:rsidR="00223D4D" w:rsidRPr="006F374F" w14:paraId="148A965B" w14:textId="77777777">
        <w:tc>
          <w:tcPr>
            <w:tcW w:w="3214" w:type="dxa"/>
          </w:tcPr>
          <w:tbl>
            <w:tblPr>
              <w:tblStyle w:val="MonthLayout"/>
              <w:tblW w:w="5000" w:type="pct"/>
              <w:tblLayout w:type="fixed"/>
              <w:tblLook w:val="04A0" w:firstRow="1" w:lastRow="0" w:firstColumn="1" w:lastColumn="0" w:noHBand="0" w:noVBand="1"/>
              <w:tblCaption w:val="Month layout table"/>
            </w:tblPr>
            <w:tblGrid>
              <w:gridCol w:w="3146"/>
            </w:tblGrid>
            <w:tr w:rsidR="00223D4D" w:rsidRPr="006F374F" w14:paraId="5EEDDFBE" w14:textId="77777777" w:rsidTr="006F374F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/w:trPr>
              <w:tc>
                <w:tcPr>
                  <w:tcW w:w="5000" w:type="pct"/>
                  <w:shd w:val="clear" w:color="auto" w:fill="24787C"/>
                </w:tcPr>
                <w:p w14:paraId="6ADA975E" w14:textId="15959E93" w:rsidR="00223D4D" w:rsidRPr="006F374F" w:rsidRDefault="00223D4D" w:rsidP="00223D4D">
                  <w:pPr>
                    <w:spacing w:before="48" w:after="48"/>
                    <w:rPr>
                      <w:rFonts w:ascii="Calibri" w:hAnsi="Calibri" w:cs="Calibri"/>
                    </w:rPr>
                  </w:pPr>
                  <w:r w:rsidRPr="006F374F">
                    <w:rPr>
                      <w:rFonts w:ascii="Calibri" w:hAnsi="Calibri" w:cs="Calibri"/>
                    </w:rPr>
                    <w:t xml:space="preserve">May </w:t>
                  </w:r>
                  <w:r w:rsidR="003C14C4" w:rsidRPr="006F374F">
                    <w:rPr>
                      <w:rFonts w:ascii="Calibri" w:hAnsi="Calibri" w:cs="Calibri"/>
                    </w:rPr>
                    <w:t>202</w:t>
                  </w:r>
                  <w:r w:rsidR="003F150C">
                    <w:rPr>
                      <w:rFonts w:ascii="Calibri" w:hAnsi="Calibri" w:cs="Calibri"/>
                    </w:rPr>
                    <w:t>7</w:t>
                  </w:r>
                </w:p>
              </w:tc>
            </w:tr>
            <w:tr w:rsidR="00223D4D" w:rsidRPr="006F374F" w14:paraId="1BC3962A" w14:textId="77777777" w:rsidTr="00A70674">
              <w:tc>
                <w:tcPr>
                  <w:tcW w:w="5000" w:type="pct"/>
                </w:tcPr>
                <w:tbl>
                  <w:tblPr>
                    <w:tblStyle w:val="MonthTable"/>
                    <w:tblW w:w="0" w:type="auto"/>
                    <w:tblLayout w:type="fixed"/>
                    <w:tblLook w:val="04A0" w:firstRow="1" w:lastRow="0" w:firstColumn="1" w:lastColumn="0" w:noHBand="0" w:noVBand="1"/>
                    <w:tblCaption w:val="Month Table"/>
                  </w:tblPr>
                  <w:tblGrid>
                    <w:gridCol w:w="448"/>
                    <w:gridCol w:w="448"/>
                    <w:gridCol w:w="448"/>
                    <w:gridCol w:w="448"/>
                    <w:gridCol w:w="448"/>
                    <w:gridCol w:w="448"/>
                    <w:gridCol w:w="448"/>
                  </w:tblGrid>
                  <w:tr w:rsidR="00223D4D" w:rsidRPr="006F374F" w14:paraId="565C4B47" w14:textId="77777777" w:rsidTr="00A70674">
                    <w:trPr>
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/w:trPr>
                    <w:tc>
                      <w:tcPr>
                        <w:tcW w:w="448" w:type="dxa"/>
                      </w:tcPr>
                      <w:p w14:paraId="66AD59C2" w14:textId="77777777" w:rsidR="00223D4D" w:rsidRPr="006F374F" w:rsidRDefault="00D24AF0" w:rsidP="00223D4D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M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23594A3C" w14:textId="77777777" w:rsidR="00223D4D" w:rsidRPr="006F374F" w:rsidRDefault="00D24AF0" w:rsidP="00223D4D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T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3381A2B5" w14:textId="77777777" w:rsidR="00223D4D" w:rsidRPr="006F374F" w:rsidRDefault="00D24AF0" w:rsidP="00223D4D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W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0F4BDB77" w14:textId="77777777" w:rsidR="00223D4D" w:rsidRPr="006F374F" w:rsidRDefault="00D24AF0" w:rsidP="00223D4D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T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6C2F124F" w14:textId="77777777" w:rsidR="00223D4D" w:rsidRPr="006F374F" w:rsidRDefault="00D24AF0" w:rsidP="00223D4D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F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64DE55BC" w14:textId="77777777" w:rsidR="00223D4D" w:rsidRPr="006F374F" w:rsidRDefault="00D24AF0" w:rsidP="00223D4D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S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408C0302" w14:textId="77777777" w:rsidR="00223D4D" w:rsidRPr="006F374F" w:rsidRDefault="00223D4D" w:rsidP="00223D4D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S</w:t>
                        </w:r>
                      </w:p>
                    </w:tc>
                  </w:tr>
                  <w:tr w:rsidR="007F75C5" w:rsidRPr="006F374F" w14:paraId="796F79C3" w14:textId="77777777" w:rsidTr="00A70674">
                    <w:tc>
                      <w:tcPr>
                        <w:tcW w:w="448" w:type="dxa"/>
                      </w:tcPr>
                      <w:p w14:paraId="2DC0BDAF" w14:textId="77777777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5639A2B6" w14:textId="77777777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7C240C89" w14:textId="29672736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0E01DD9B" w14:textId="182D8136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789F4445" w14:textId="27F133FD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110AF76A" w14:textId="7C6FF4A6" w:rsidR="007F75C5" w:rsidRPr="006F374F" w:rsidRDefault="003F150C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1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6CC26A28" w14:textId="7F41348E" w:rsidR="007F75C5" w:rsidRPr="006F374F" w:rsidRDefault="003F150C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2</w:t>
                        </w:r>
                      </w:p>
                    </w:tc>
                  </w:tr>
                  <w:tr w:rsidR="007F75C5" w:rsidRPr="006F374F" w14:paraId="1E99F977" w14:textId="77777777" w:rsidTr="00C0399D">
                    <w:tc>
                      <w:tcPr>
                        <w:tcW w:w="448" w:type="dxa"/>
                        <w:shd w:val="clear" w:color="auto" w:fill="92D050"/>
                      </w:tcPr>
                      <w:p w14:paraId="449F2A25" w14:textId="65EFBF70" w:rsidR="007F75C5" w:rsidRPr="008C3283" w:rsidRDefault="003F150C" w:rsidP="007F75C5">
                        <w:pPr>
                          <w:rPr>
                            <w:rFonts w:ascii="Calibri" w:hAnsi="Calibri" w:cs="Calibri"/>
                            <w:b/>
                            <w:bCs/>
                          </w:rPr>
                        </w:pPr>
                        <w:r>
                          <w:rPr>
                            <w:rFonts w:ascii="Calibri" w:hAnsi="Calibri" w:cs="Calibri"/>
                            <w:b/>
                            <w:bCs/>
                          </w:rPr>
                          <w:t>3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2920B478" w14:textId="4B50390C" w:rsidR="007F75C5" w:rsidRPr="006F374F" w:rsidRDefault="00247DED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4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66B83011" w14:textId="18823449" w:rsidR="007F75C5" w:rsidRPr="006F374F" w:rsidRDefault="007273A1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5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4318D929" w14:textId="1ECDFC7E" w:rsidR="007F75C5" w:rsidRPr="006F374F" w:rsidRDefault="007273A1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6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2B4FE3B2" w14:textId="6FFDDD2E" w:rsidR="007F75C5" w:rsidRPr="006F374F" w:rsidRDefault="007273A1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7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32DEE96C" w14:textId="239A91B9" w:rsidR="007F75C5" w:rsidRPr="006F374F" w:rsidRDefault="007273A1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8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2CADB232" w14:textId="7DE52209" w:rsidR="007F75C5" w:rsidRPr="006F374F" w:rsidRDefault="007273A1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9</w:t>
                        </w:r>
                      </w:p>
                    </w:tc>
                  </w:tr>
                  <w:tr w:rsidR="007F75C5" w:rsidRPr="006F374F" w14:paraId="1565F2EF" w14:textId="77777777" w:rsidTr="00A70674">
                    <w:tc>
                      <w:tcPr>
                        <w:tcW w:w="448" w:type="dxa"/>
                      </w:tcPr>
                      <w:p w14:paraId="140400C8" w14:textId="7339475B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1</w:t>
                        </w:r>
                        <w:r w:rsidR="007273A1">
                          <w:rPr>
                            <w:rFonts w:ascii="Calibri" w:hAnsi="Calibri" w:cs="Calibri"/>
                          </w:rPr>
                          <w:t>0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789EB51F" w14:textId="411FC8F4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1</w:t>
                        </w:r>
                        <w:r w:rsidR="007273A1">
                          <w:rPr>
                            <w:rFonts w:ascii="Calibri" w:hAnsi="Calibri" w:cs="Calibri"/>
                          </w:rPr>
                          <w:t>1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7B975680" w14:textId="24703314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1</w:t>
                        </w:r>
                        <w:r w:rsidR="007273A1">
                          <w:rPr>
                            <w:rFonts w:ascii="Calibri" w:hAnsi="Calibri" w:cs="Calibri"/>
                          </w:rPr>
                          <w:t>2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77DE7098" w14:textId="46C81480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1</w:t>
                        </w:r>
                        <w:r w:rsidR="007273A1">
                          <w:rPr>
                            <w:rFonts w:ascii="Calibri" w:hAnsi="Calibri" w:cs="Calibri"/>
                          </w:rPr>
                          <w:t>3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2B92806A" w14:textId="6D697008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1</w:t>
                        </w:r>
                        <w:r w:rsidR="007273A1">
                          <w:rPr>
                            <w:rFonts w:ascii="Calibri" w:hAnsi="Calibri" w:cs="Calibri"/>
                          </w:rPr>
                          <w:t>4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2E552C77" w14:textId="5A1C3CBA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1</w:t>
                        </w:r>
                        <w:r w:rsidR="007273A1">
                          <w:rPr>
                            <w:rFonts w:ascii="Calibri" w:hAnsi="Calibri" w:cs="Calibri"/>
                          </w:rPr>
                          <w:t>5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14978F6D" w14:textId="64B49DA9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1</w:t>
                        </w:r>
                        <w:r w:rsidR="007273A1">
                          <w:rPr>
                            <w:rFonts w:ascii="Calibri" w:hAnsi="Calibri" w:cs="Calibri"/>
                          </w:rPr>
                          <w:t>6</w:t>
                        </w:r>
                      </w:p>
                    </w:tc>
                  </w:tr>
                  <w:tr w:rsidR="007F75C5" w:rsidRPr="006F374F" w14:paraId="36161752" w14:textId="77777777" w:rsidTr="007F75C5">
                    <w:tc>
                      <w:tcPr>
                        <w:tcW w:w="448" w:type="dxa"/>
                      </w:tcPr>
                      <w:p w14:paraId="0325865B" w14:textId="337C3DE1" w:rsidR="007F75C5" w:rsidRPr="006F374F" w:rsidRDefault="0024053F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1</w:t>
                        </w:r>
                        <w:r w:rsidR="007273A1">
                          <w:rPr>
                            <w:rFonts w:ascii="Calibri" w:hAnsi="Calibri" w:cs="Calibri"/>
                          </w:rPr>
                          <w:t>7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51A00821" w14:textId="0A098308" w:rsidR="007F75C5" w:rsidRPr="006F374F" w:rsidRDefault="00B805C8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1</w:t>
                        </w:r>
                        <w:r w:rsidR="007273A1">
                          <w:rPr>
                            <w:rFonts w:ascii="Calibri" w:hAnsi="Calibri" w:cs="Calibri"/>
                          </w:rPr>
                          <w:t>8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0364C73D" w14:textId="01F7D531" w:rsidR="007F75C5" w:rsidRPr="006F374F" w:rsidRDefault="007273A1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19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4C3C3332" w14:textId="5903FB09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2</w:t>
                        </w:r>
                        <w:r w:rsidR="007273A1">
                          <w:rPr>
                            <w:rFonts w:ascii="Calibri" w:hAnsi="Calibri" w:cs="Calibri"/>
                          </w:rPr>
                          <w:t>0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3C84DC4E" w14:textId="27511A48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2</w:t>
                        </w:r>
                        <w:r w:rsidR="007273A1">
                          <w:rPr>
                            <w:rFonts w:ascii="Calibri" w:hAnsi="Calibri" w:cs="Calibri"/>
                          </w:rPr>
                          <w:t>1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50047FB1" w14:textId="16AD2DE9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2</w:t>
                        </w:r>
                        <w:r w:rsidR="007273A1">
                          <w:rPr>
                            <w:rFonts w:ascii="Calibri" w:hAnsi="Calibri" w:cs="Calibri"/>
                          </w:rPr>
                          <w:t>2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57A37D98" w14:textId="4A421811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2</w:t>
                        </w:r>
                        <w:r w:rsidR="007273A1">
                          <w:rPr>
                            <w:rFonts w:ascii="Calibri" w:hAnsi="Calibri" w:cs="Calibri"/>
                          </w:rPr>
                          <w:t>3</w:t>
                        </w:r>
                      </w:p>
                    </w:tc>
                  </w:tr>
                  <w:tr w:rsidR="007F75C5" w:rsidRPr="006F374F" w14:paraId="211C0BF7" w14:textId="77777777" w:rsidTr="00ED601E">
                    <w:tc>
                      <w:tcPr>
                        <w:tcW w:w="448" w:type="dxa"/>
                      </w:tcPr>
                      <w:p w14:paraId="08897C3C" w14:textId="3D4BEFC2" w:rsidR="007F75C5" w:rsidRPr="00ED601E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ED601E">
                          <w:rPr>
                            <w:rFonts w:ascii="Calibri" w:hAnsi="Calibri" w:cs="Calibri"/>
                          </w:rPr>
                          <w:t>2</w:t>
                        </w:r>
                        <w:r w:rsidR="007273A1" w:rsidRPr="00ED601E">
                          <w:rPr>
                            <w:rFonts w:ascii="Calibri" w:hAnsi="Calibri" w:cs="Calibri"/>
                          </w:rPr>
                          <w:t>4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1D6FBC4D" w14:textId="34FFC5FE" w:rsidR="007F75C5" w:rsidRPr="00ED601E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ED601E">
                          <w:rPr>
                            <w:rFonts w:ascii="Calibri" w:hAnsi="Calibri" w:cs="Calibri"/>
                          </w:rPr>
                          <w:t>2</w:t>
                        </w:r>
                        <w:r w:rsidR="007273A1" w:rsidRPr="00ED601E">
                          <w:rPr>
                            <w:rFonts w:ascii="Calibri" w:hAnsi="Calibri" w:cs="Calibri"/>
                          </w:rPr>
                          <w:t>5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629799C8" w14:textId="77441C91" w:rsidR="007F75C5" w:rsidRPr="00ED601E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ED601E">
                          <w:rPr>
                            <w:rFonts w:ascii="Calibri" w:hAnsi="Calibri" w:cs="Calibri"/>
                          </w:rPr>
                          <w:t>2</w:t>
                        </w:r>
                        <w:r w:rsidR="007273A1" w:rsidRPr="00ED601E">
                          <w:rPr>
                            <w:rFonts w:ascii="Calibri" w:hAnsi="Calibri" w:cs="Calibri"/>
                          </w:rPr>
                          <w:t>6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6CF37641" w14:textId="6E4C25F8" w:rsidR="007F75C5" w:rsidRPr="00ED601E" w:rsidRDefault="0024053F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ED601E">
                          <w:rPr>
                            <w:rFonts w:ascii="Calibri" w:hAnsi="Calibri" w:cs="Calibri"/>
                          </w:rPr>
                          <w:t>2</w:t>
                        </w:r>
                        <w:r w:rsidR="007273A1" w:rsidRPr="00ED601E">
                          <w:rPr>
                            <w:rFonts w:ascii="Calibri" w:hAnsi="Calibri" w:cs="Calibri"/>
                          </w:rPr>
                          <w:t>7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530C8B55" w14:textId="560FD92D" w:rsidR="007F75C5" w:rsidRPr="00ED601E" w:rsidRDefault="00B805C8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ED601E">
                          <w:rPr>
                            <w:rFonts w:ascii="Calibri" w:hAnsi="Calibri" w:cs="Calibri"/>
                          </w:rPr>
                          <w:t>2</w:t>
                        </w:r>
                        <w:r w:rsidR="007273A1" w:rsidRPr="00ED601E">
                          <w:rPr>
                            <w:rFonts w:ascii="Calibri" w:hAnsi="Calibri" w:cs="Calibri"/>
                          </w:rPr>
                          <w:t>8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234A0F20" w14:textId="21EFF5D6" w:rsidR="007F75C5" w:rsidRPr="006F374F" w:rsidRDefault="007273A1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29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6B3310E5" w14:textId="38915C00" w:rsidR="007F75C5" w:rsidRPr="006F374F" w:rsidRDefault="00B805C8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3</w:t>
                        </w:r>
                        <w:r w:rsidR="007273A1">
                          <w:rPr>
                            <w:rFonts w:ascii="Calibri" w:hAnsi="Calibri" w:cs="Calibri"/>
                          </w:rPr>
                          <w:t>0</w:t>
                        </w:r>
                      </w:p>
                    </w:tc>
                  </w:tr>
                  <w:tr w:rsidR="00223D4D" w:rsidRPr="006F374F" w14:paraId="5C2BF9FC" w14:textId="77777777" w:rsidTr="00ED601E">
                    <w:tc>
                      <w:tcPr>
                        <w:tcW w:w="448" w:type="dxa"/>
                        <w:shd w:val="clear" w:color="auto" w:fill="92D050"/>
                      </w:tcPr>
                      <w:p w14:paraId="4C03D66D" w14:textId="2F0A5795" w:rsidR="00223D4D" w:rsidRPr="00ED601E" w:rsidRDefault="00ED601E" w:rsidP="00223D4D">
                        <w:pPr>
                          <w:rPr>
                            <w:rFonts w:ascii="Calibri" w:hAnsi="Calibri" w:cs="Calibri"/>
                            <w:b/>
                            <w:bCs/>
                          </w:rPr>
                        </w:pPr>
                        <w:r w:rsidRPr="00ED601E">
                          <w:rPr>
                            <w:rFonts w:ascii="Calibri" w:hAnsi="Calibri" w:cs="Calibri"/>
                            <w:b/>
                            <w:bCs/>
                          </w:rPr>
                          <w:t>31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4A45E951" w14:textId="77777777" w:rsidR="00223D4D" w:rsidRPr="006F374F" w:rsidRDefault="00223D4D" w:rsidP="00223D4D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77149A78" w14:textId="77777777" w:rsidR="00223D4D" w:rsidRPr="006F374F" w:rsidRDefault="00223D4D" w:rsidP="00223D4D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6C76E9D3" w14:textId="77777777" w:rsidR="00223D4D" w:rsidRPr="006F374F" w:rsidRDefault="00223D4D" w:rsidP="00223D4D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28F523C9" w14:textId="77777777" w:rsidR="00223D4D" w:rsidRPr="006F374F" w:rsidRDefault="00223D4D" w:rsidP="00223D4D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5F6AB1A8" w14:textId="77777777" w:rsidR="00223D4D" w:rsidRPr="006F374F" w:rsidRDefault="00223D4D" w:rsidP="00223D4D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1B2E597E" w14:textId="77777777" w:rsidR="00223D4D" w:rsidRPr="006F374F" w:rsidRDefault="00223D4D" w:rsidP="00223D4D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</w:tr>
                </w:tbl>
                <w:p w14:paraId="1E220FC4" w14:textId="77777777" w:rsidR="00223D4D" w:rsidRPr="006F374F" w:rsidRDefault="00223D4D" w:rsidP="00223D4D">
                  <w:pPr>
                    <w:rPr>
                      <w:rFonts w:ascii="Calibri" w:hAnsi="Calibri" w:cs="Calibri"/>
                    </w:rPr>
                  </w:pPr>
                </w:p>
              </w:tc>
            </w:tr>
          </w:tbl>
          <w:p w14:paraId="3964996F" w14:textId="77777777" w:rsidR="00223D4D" w:rsidRPr="006F374F" w:rsidRDefault="00223D4D" w:rsidP="00223D4D">
            <w:pPr>
              <w:rPr>
                <w:rFonts w:ascii="Calibri" w:hAnsi="Calibri" w:cs="Calibri"/>
              </w:rPr>
            </w:pPr>
          </w:p>
        </w:tc>
        <w:tc>
          <w:tcPr>
            <w:tcW w:w="579" w:type="dxa"/>
          </w:tcPr>
          <w:p w14:paraId="635EF86F" w14:textId="77777777" w:rsidR="00223D4D" w:rsidRPr="006F374F" w:rsidRDefault="00223D4D" w:rsidP="00223D4D">
            <w:pPr>
              <w:rPr>
                <w:rFonts w:ascii="Calibri" w:hAnsi="Calibri" w:cs="Calibri"/>
              </w:rPr>
            </w:pPr>
          </w:p>
        </w:tc>
        <w:tc>
          <w:tcPr>
            <w:tcW w:w="3214" w:type="dxa"/>
          </w:tcPr>
          <w:tbl>
            <w:tblPr>
              <w:tblStyle w:val="MonthLayout"/>
              <w:tblW w:w="5000" w:type="pct"/>
              <w:tblLayout w:type="fixed"/>
              <w:tblLook w:val="04A0" w:firstRow="1" w:lastRow="0" w:firstColumn="1" w:lastColumn="0" w:noHBand="0" w:noVBand="1"/>
              <w:tblCaption w:val="Month layout table"/>
            </w:tblPr>
            <w:tblGrid>
              <w:gridCol w:w="3146"/>
            </w:tblGrid>
            <w:tr w:rsidR="00223D4D" w:rsidRPr="006F374F" w14:paraId="04B688EF" w14:textId="77777777" w:rsidTr="006F374F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/w:trPr>
              <w:tc>
                <w:tcPr>
                  <w:tcW w:w="5000" w:type="pct"/>
                  <w:shd w:val="clear" w:color="auto" w:fill="24787C"/>
                </w:tcPr>
                <w:p w14:paraId="4D6DB49B" w14:textId="6461B249" w:rsidR="00223D4D" w:rsidRPr="006F374F" w:rsidRDefault="00223D4D" w:rsidP="00223D4D">
                  <w:pPr>
                    <w:spacing w:before="48" w:after="48"/>
                    <w:rPr>
                      <w:rFonts w:ascii="Calibri" w:hAnsi="Calibri" w:cs="Calibri"/>
                    </w:rPr>
                  </w:pPr>
                  <w:r w:rsidRPr="006F374F">
                    <w:rPr>
                      <w:rFonts w:ascii="Calibri" w:hAnsi="Calibri" w:cs="Calibri"/>
                    </w:rPr>
                    <w:t xml:space="preserve">Jun </w:t>
                  </w:r>
                  <w:r w:rsidR="003C14C4" w:rsidRPr="006F374F">
                    <w:rPr>
                      <w:rFonts w:ascii="Calibri" w:hAnsi="Calibri" w:cs="Calibri"/>
                    </w:rPr>
                    <w:t>202</w:t>
                  </w:r>
                  <w:r w:rsidR="00052331">
                    <w:rPr>
                      <w:rFonts w:ascii="Calibri" w:hAnsi="Calibri" w:cs="Calibri"/>
                    </w:rPr>
                    <w:t>7</w:t>
                  </w:r>
                </w:p>
              </w:tc>
            </w:tr>
            <w:tr w:rsidR="00223D4D" w:rsidRPr="006F374F" w14:paraId="065FD01B" w14:textId="77777777" w:rsidTr="00A70674">
              <w:tc>
                <w:tcPr>
                  <w:tcW w:w="5000" w:type="pct"/>
                </w:tcPr>
                <w:tbl>
                  <w:tblPr>
                    <w:tblStyle w:val="MonthTable"/>
                    <w:tblW w:w="0" w:type="auto"/>
                    <w:tblLayout w:type="fixed"/>
                    <w:tblLook w:val="04A0" w:firstRow="1" w:lastRow="0" w:firstColumn="1" w:lastColumn="0" w:noHBand="0" w:noVBand="1"/>
                    <w:tblCaption w:val="Month Table"/>
                  </w:tblPr>
                  <w:tblGrid>
                    <w:gridCol w:w="448"/>
                    <w:gridCol w:w="448"/>
                    <w:gridCol w:w="448"/>
                    <w:gridCol w:w="448"/>
                    <w:gridCol w:w="448"/>
                    <w:gridCol w:w="448"/>
                    <w:gridCol w:w="448"/>
                  </w:tblGrid>
                  <w:tr w:rsidR="00223D4D" w:rsidRPr="006F374F" w14:paraId="0AAB770A" w14:textId="77777777" w:rsidTr="00A70674">
                    <w:trPr>
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/w:trPr>
                    <w:tc>
                      <w:tcPr>
                        <w:tcW w:w="448" w:type="dxa"/>
                      </w:tcPr>
                      <w:p w14:paraId="69AFFE81" w14:textId="77777777" w:rsidR="00223D4D" w:rsidRPr="006F374F" w:rsidRDefault="00D24AF0" w:rsidP="00223D4D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M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1FC39838" w14:textId="77777777" w:rsidR="00223D4D" w:rsidRPr="006F374F" w:rsidRDefault="00D24AF0" w:rsidP="00223D4D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T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2DB371C3" w14:textId="77777777" w:rsidR="00223D4D" w:rsidRPr="006F374F" w:rsidRDefault="00D24AF0" w:rsidP="00223D4D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W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58202260" w14:textId="77777777" w:rsidR="00223D4D" w:rsidRPr="006F374F" w:rsidRDefault="00D24AF0" w:rsidP="00223D4D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T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63D3A33A" w14:textId="77777777" w:rsidR="00223D4D" w:rsidRPr="006F374F" w:rsidRDefault="00D24AF0" w:rsidP="00223D4D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F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4929C68E" w14:textId="77777777" w:rsidR="00223D4D" w:rsidRPr="006F374F" w:rsidRDefault="00D24AF0" w:rsidP="00223D4D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S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62B3114C" w14:textId="77777777" w:rsidR="00223D4D" w:rsidRPr="006F374F" w:rsidRDefault="00223D4D" w:rsidP="00223D4D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S</w:t>
                        </w:r>
                      </w:p>
                    </w:tc>
                  </w:tr>
                  <w:tr w:rsidR="007F75C5" w:rsidRPr="006F374F" w14:paraId="68483994" w14:textId="77777777" w:rsidTr="000A23F9">
                    <w:tc>
                      <w:tcPr>
                        <w:tcW w:w="448" w:type="dxa"/>
                      </w:tcPr>
                      <w:p w14:paraId="6F0279B8" w14:textId="130176AF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  <w:shd w:val="clear" w:color="auto" w:fill="002060"/>
                      </w:tcPr>
                      <w:p w14:paraId="4D0485CC" w14:textId="4C0BA7B8" w:rsidR="007F75C5" w:rsidRPr="000A23F9" w:rsidRDefault="00052331" w:rsidP="007F75C5">
                        <w:pPr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</w:pPr>
                        <w:r w:rsidRPr="000A23F9"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1</w:t>
                        </w:r>
                      </w:p>
                    </w:tc>
                    <w:tc>
                      <w:tcPr>
                        <w:tcW w:w="448" w:type="dxa"/>
                        <w:shd w:val="clear" w:color="auto" w:fill="002060"/>
                      </w:tcPr>
                      <w:p w14:paraId="418DC9FC" w14:textId="614F663F" w:rsidR="007F75C5" w:rsidRPr="000A23F9" w:rsidRDefault="00052331" w:rsidP="007F75C5">
                        <w:pPr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</w:pPr>
                        <w:r w:rsidRPr="000A23F9"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2</w:t>
                        </w:r>
                      </w:p>
                    </w:tc>
                    <w:tc>
                      <w:tcPr>
                        <w:tcW w:w="448" w:type="dxa"/>
                        <w:shd w:val="clear" w:color="auto" w:fill="002060"/>
                      </w:tcPr>
                      <w:p w14:paraId="778AB172" w14:textId="60D16A04" w:rsidR="007F75C5" w:rsidRPr="000A23F9" w:rsidRDefault="00052331" w:rsidP="007F75C5">
                        <w:pPr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</w:pPr>
                        <w:r w:rsidRPr="000A23F9"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3</w:t>
                        </w:r>
                      </w:p>
                    </w:tc>
                    <w:tc>
                      <w:tcPr>
                        <w:tcW w:w="448" w:type="dxa"/>
                        <w:shd w:val="clear" w:color="auto" w:fill="002060"/>
                      </w:tcPr>
                      <w:p w14:paraId="1EC647A5" w14:textId="275E6605" w:rsidR="007F75C5" w:rsidRPr="000A23F9" w:rsidRDefault="00052331" w:rsidP="007F75C5">
                        <w:pPr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</w:pPr>
                        <w:r w:rsidRPr="000A23F9"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4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37B747B4" w14:textId="23871FC3" w:rsidR="007F75C5" w:rsidRPr="006F374F" w:rsidRDefault="00052331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5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0D46982A" w14:textId="7F74CD1F" w:rsidR="007F75C5" w:rsidRPr="006F374F" w:rsidRDefault="00052331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6</w:t>
                        </w:r>
                      </w:p>
                    </w:tc>
                  </w:tr>
                  <w:tr w:rsidR="007F75C5" w:rsidRPr="006F374F" w14:paraId="5AC9ECFA" w14:textId="77777777" w:rsidTr="00A70674">
                    <w:tc>
                      <w:tcPr>
                        <w:tcW w:w="448" w:type="dxa"/>
                      </w:tcPr>
                      <w:p w14:paraId="35D5D70E" w14:textId="50194CB8" w:rsidR="007F75C5" w:rsidRPr="006F374F" w:rsidRDefault="00052331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7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67A80A54" w14:textId="3D94D639" w:rsidR="007F75C5" w:rsidRPr="006F374F" w:rsidRDefault="00052331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8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34A114FA" w14:textId="1E7DDEFA" w:rsidR="007F75C5" w:rsidRPr="006F374F" w:rsidRDefault="00052331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9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22AE9A35" w14:textId="6E49B0A7" w:rsidR="007F75C5" w:rsidRPr="006F374F" w:rsidRDefault="00B805C8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1</w:t>
                        </w:r>
                        <w:r w:rsidR="00052331">
                          <w:rPr>
                            <w:rFonts w:ascii="Calibri" w:hAnsi="Calibri" w:cs="Calibri"/>
                          </w:rPr>
                          <w:t>0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1F5E9F80" w14:textId="6771EB70" w:rsidR="007F75C5" w:rsidRPr="006F374F" w:rsidRDefault="00B805C8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1</w:t>
                        </w:r>
                        <w:r w:rsidR="00052331">
                          <w:rPr>
                            <w:rFonts w:ascii="Calibri" w:hAnsi="Calibri" w:cs="Calibri"/>
                          </w:rPr>
                          <w:t>1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0C19A67A" w14:textId="05AD2984" w:rsidR="007F75C5" w:rsidRPr="006F374F" w:rsidRDefault="00B805C8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1</w:t>
                        </w:r>
                        <w:r w:rsidR="00052331">
                          <w:rPr>
                            <w:rFonts w:ascii="Calibri" w:hAnsi="Calibri" w:cs="Calibri"/>
                          </w:rPr>
                          <w:t>2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4F1459E8" w14:textId="2CC7BDBA" w:rsidR="007F75C5" w:rsidRPr="006F374F" w:rsidRDefault="00B805C8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1</w:t>
                        </w:r>
                        <w:r w:rsidR="00052331">
                          <w:rPr>
                            <w:rFonts w:ascii="Calibri" w:hAnsi="Calibri" w:cs="Calibri"/>
                          </w:rPr>
                          <w:t>3</w:t>
                        </w:r>
                      </w:p>
                    </w:tc>
                  </w:tr>
                  <w:tr w:rsidR="007F75C5" w:rsidRPr="006F374F" w14:paraId="6534377F" w14:textId="77777777" w:rsidTr="00A70674">
                    <w:tc>
                      <w:tcPr>
                        <w:tcW w:w="448" w:type="dxa"/>
                      </w:tcPr>
                      <w:p w14:paraId="0F95088B" w14:textId="256F96B1" w:rsidR="007F75C5" w:rsidRPr="006F374F" w:rsidRDefault="00B805C8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1</w:t>
                        </w:r>
                        <w:r w:rsidR="00052331">
                          <w:rPr>
                            <w:rFonts w:ascii="Calibri" w:hAnsi="Calibri" w:cs="Calibri"/>
                          </w:rPr>
                          <w:t>4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6375682D" w14:textId="7D322854" w:rsidR="007F75C5" w:rsidRPr="006F374F" w:rsidRDefault="00B805C8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1</w:t>
                        </w:r>
                        <w:r w:rsidR="00052331">
                          <w:rPr>
                            <w:rFonts w:ascii="Calibri" w:hAnsi="Calibri" w:cs="Calibri"/>
                          </w:rPr>
                          <w:t>5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2A2A8295" w14:textId="6CB81DF8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1</w:t>
                        </w:r>
                        <w:r w:rsidR="00052331">
                          <w:rPr>
                            <w:rFonts w:ascii="Calibri" w:hAnsi="Calibri" w:cs="Calibri"/>
                          </w:rPr>
                          <w:t>6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3BE047C0" w14:textId="5909F8DC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1</w:t>
                        </w:r>
                        <w:r w:rsidR="00052331">
                          <w:rPr>
                            <w:rFonts w:ascii="Calibri" w:hAnsi="Calibri" w:cs="Calibri"/>
                          </w:rPr>
                          <w:t>7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262D5E61" w14:textId="18F3BF26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1</w:t>
                        </w:r>
                        <w:r w:rsidR="00052331">
                          <w:rPr>
                            <w:rFonts w:ascii="Calibri" w:hAnsi="Calibri" w:cs="Calibri"/>
                          </w:rPr>
                          <w:t>8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358A699C" w14:textId="2B3B518B" w:rsidR="007F75C5" w:rsidRPr="006F374F" w:rsidRDefault="00052331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19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1A024C42" w14:textId="1E5928A5" w:rsidR="007F75C5" w:rsidRPr="006F374F" w:rsidRDefault="00B805C8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2</w:t>
                        </w:r>
                        <w:r w:rsidR="00052331">
                          <w:rPr>
                            <w:rFonts w:ascii="Calibri" w:hAnsi="Calibri" w:cs="Calibri"/>
                          </w:rPr>
                          <w:t>0</w:t>
                        </w:r>
                      </w:p>
                    </w:tc>
                  </w:tr>
                  <w:tr w:rsidR="007F75C5" w:rsidRPr="006F374F" w14:paraId="32357976" w14:textId="77777777" w:rsidTr="00A70674">
                    <w:tc>
                      <w:tcPr>
                        <w:tcW w:w="448" w:type="dxa"/>
                      </w:tcPr>
                      <w:p w14:paraId="1F41F3D5" w14:textId="0745FAB3" w:rsidR="007F75C5" w:rsidRPr="006F374F" w:rsidRDefault="00B805C8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2</w:t>
                        </w:r>
                        <w:r w:rsidR="00052331">
                          <w:rPr>
                            <w:rFonts w:ascii="Calibri" w:hAnsi="Calibri" w:cs="Calibri"/>
                          </w:rPr>
                          <w:t>1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4033ED0C" w14:textId="3A2E3231" w:rsidR="007F75C5" w:rsidRPr="006F374F" w:rsidRDefault="00B805C8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2</w:t>
                        </w:r>
                        <w:r w:rsidR="00052331">
                          <w:rPr>
                            <w:rFonts w:ascii="Calibri" w:hAnsi="Calibri" w:cs="Calibri"/>
                          </w:rPr>
                          <w:t>2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2319C7D1" w14:textId="09C21F4E" w:rsidR="007F75C5" w:rsidRPr="006F374F" w:rsidRDefault="00B805C8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2</w:t>
                        </w:r>
                        <w:r w:rsidR="00052331">
                          <w:rPr>
                            <w:rFonts w:ascii="Calibri" w:hAnsi="Calibri" w:cs="Calibri"/>
                          </w:rPr>
                          <w:t>3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2F136A54" w14:textId="2AA5E6A7" w:rsidR="007F75C5" w:rsidRPr="006F374F" w:rsidRDefault="00B805C8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2</w:t>
                        </w:r>
                        <w:r w:rsidR="00052331">
                          <w:rPr>
                            <w:rFonts w:ascii="Calibri" w:hAnsi="Calibri" w:cs="Calibri"/>
                          </w:rPr>
                          <w:t>4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16E2E459" w14:textId="26D392AE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2</w:t>
                        </w:r>
                        <w:r w:rsidR="00052331">
                          <w:rPr>
                            <w:rFonts w:ascii="Calibri" w:hAnsi="Calibri" w:cs="Calibri"/>
                          </w:rPr>
                          <w:t>5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195ED6EB" w14:textId="5712BB67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2</w:t>
                        </w:r>
                        <w:r w:rsidR="00052331">
                          <w:rPr>
                            <w:rFonts w:ascii="Calibri" w:hAnsi="Calibri" w:cs="Calibri"/>
                          </w:rPr>
                          <w:t>6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6667ABC4" w14:textId="5CFFD8C5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2</w:t>
                        </w:r>
                        <w:r w:rsidR="00052331">
                          <w:rPr>
                            <w:rFonts w:ascii="Calibri" w:hAnsi="Calibri" w:cs="Calibri"/>
                          </w:rPr>
                          <w:t>7</w:t>
                        </w:r>
                      </w:p>
                    </w:tc>
                  </w:tr>
                  <w:tr w:rsidR="007F75C5" w:rsidRPr="006F374F" w14:paraId="668BC52C" w14:textId="77777777" w:rsidTr="00A70674">
                    <w:tc>
                      <w:tcPr>
                        <w:tcW w:w="448" w:type="dxa"/>
                      </w:tcPr>
                      <w:p w14:paraId="488175FD" w14:textId="5440F373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2</w:t>
                        </w:r>
                        <w:r w:rsidR="00052331">
                          <w:rPr>
                            <w:rFonts w:ascii="Calibri" w:hAnsi="Calibri" w:cs="Calibri"/>
                          </w:rPr>
                          <w:t>8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299847BF" w14:textId="5D29116E" w:rsidR="007F75C5" w:rsidRPr="006F374F" w:rsidRDefault="00052331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29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5205463F" w14:textId="7A1C4C04" w:rsidR="007F75C5" w:rsidRPr="006F374F" w:rsidRDefault="00052331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30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2F64D340" w14:textId="777C350C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4A091B76" w14:textId="3CDA4B63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5A6F5635" w14:textId="4C6C0FDB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7C4B0F02" w14:textId="7E212F7F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</w:tr>
                  <w:tr w:rsidR="00223D4D" w:rsidRPr="006F374F" w14:paraId="5613CBE0" w14:textId="77777777" w:rsidTr="00A70674">
                    <w:tc>
                      <w:tcPr>
                        <w:tcW w:w="448" w:type="dxa"/>
                      </w:tcPr>
                      <w:p w14:paraId="1B181628" w14:textId="39E4C446" w:rsidR="00223D4D" w:rsidRPr="006F374F" w:rsidRDefault="00223D4D" w:rsidP="00223D4D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0616C8F6" w14:textId="77777777" w:rsidR="00223D4D" w:rsidRPr="006F374F" w:rsidRDefault="00223D4D" w:rsidP="00223D4D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33284356" w14:textId="77777777" w:rsidR="00223D4D" w:rsidRPr="006F374F" w:rsidRDefault="00223D4D" w:rsidP="00223D4D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2AABF609" w14:textId="77777777" w:rsidR="00223D4D" w:rsidRPr="006F374F" w:rsidRDefault="00223D4D" w:rsidP="00223D4D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220A8F2A" w14:textId="77777777" w:rsidR="00223D4D" w:rsidRPr="006F374F" w:rsidRDefault="00223D4D" w:rsidP="00223D4D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0A22F436" w14:textId="77777777" w:rsidR="00223D4D" w:rsidRPr="006F374F" w:rsidRDefault="00223D4D" w:rsidP="00223D4D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79FF66B3" w14:textId="77777777" w:rsidR="00223D4D" w:rsidRPr="006F374F" w:rsidRDefault="00223D4D" w:rsidP="00223D4D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</w:tr>
                </w:tbl>
                <w:p w14:paraId="50812B1D" w14:textId="77777777" w:rsidR="00223D4D" w:rsidRPr="006F374F" w:rsidRDefault="00223D4D" w:rsidP="00223D4D">
                  <w:pPr>
                    <w:rPr>
                      <w:rFonts w:ascii="Calibri" w:hAnsi="Calibri" w:cs="Calibri"/>
                    </w:rPr>
                  </w:pPr>
                </w:p>
              </w:tc>
            </w:tr>
          </w:tbl>
          <w:p w14:paraId="24BF43BF" w14:textId="77777777" w:rsidR="00223D4D" w:rsidRPr="006F374F" w:rsidRDefault="00223D4D" w:rsidP="00223D4D">
            <w:pPr>
              <w:rPr>
                <w:rFonts w:ascii="Calibri" w:hAnsi="Calibri" w:cs="Calibri"/>
              </w:rPr>
            </w:pPr>
          </w:p>
        </w:tc>
        <w:tc>
          <w:tcPr>
            <w:tcW w:w="579" w:type="dxa"/>
          </w:tcPr>
          <w:p w14:paraId="5896C91B" w14:textId="77777777" w:rsidR="00223D4D" w:rsidRPr="006F374F" w:rsidRDefault="00223D4D" w:rsidP="00223D4D">
            <w:pPr>
              <w:rPr>
                <w:rFonts w:ascii="Calibri" w:hAnsi="Calibri" w:cs="Calibri"/>
              </w:rPr>
            </w:pPr>
          </w:p>
        </w:tc>
        <w:tc>
          <w:tcPr>
            <w:tcW w:w="3214" w:type="dxa"/>
          </w:tcPr>
          <w:tbl>
            <w:tblPr>
              <w:tblStyle w:val="MonthLayout"/>
              <w:tblW w:w="5000" w:type="pct"/>
              <w:tblLayout w:type="fixed"/>
              <w:tblLook w:val="04A0" w:firstRow="1" w:lastRow="0" w:firstColumn="1" w:lastColumn="0" w:noHBand="0" w:noVBand="1"/>
              <w:tblCaption w:val="Month layout table"/>
            </w:tblPr>
            <w:tblGrid>
              <w:gridCol w:w="3146"/>
            </w:tblGrid>
            <w:tr w:rsidR="00223D4D" w:rsidRPr="006F374F" w14:paraId="4D1D90CD" w14:textId="77777777" w:rsidTr="006F374F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/w:trPr>
              <w:tc>
                <w:tcPr>
                  <w:tcW w:w="5000" w:type="pct"/>
                  <w:shd w:val="clear" w:color="auto" w:fill="24787C"/>
                </w:tcPr>
                <w:p w14:paraId="2BADFF08" w14:textId="402EAC2C" w:rsidR="00223D4D" w:rsidRPr="006F374F" w:rsidRDefault="00223D4D" w:rsidP="00223D4D">
                  <w:pPr>
                    <w:spacing w:before="48" w:after="48"/>
                    <w:rPr>
                      <w:rFonts w:ascii="Calibri" w:hAnsi="Calibri" w:cs="Calibri"/>
                    </w:rPr>
                  </w:pPr>
                  <w:r w:rsidRPr="006F374F">
                    <w:rPr>
                      <w:rFonts w:ascii="Calibri" w:hAnsi="Calibri" w:cs="Calibri"/>
                    </w:rPr>
                    <w:t xml:space="preserve">Jul </w:t>
                  </w:r>
                  <w:r w:rsidR="003C14C4" w:rsidRPr="006F374F">
                    <w:rPr>
                      <w:rFonts w:ascii="Calibri" w:hAnsi="Calibri" w:cs="Calibri"/>
                    </w:rPr>
                    <w:t>202</w:t>
                  </w:r>
                  <w:r w:rsidR="00D5011D">
                    <w:rPr>
                      <w:rFonts w:ascii="Calibri" w:hAnsi="Calibri" w:cs="Calibri"/>
                    </w:rPr>
                    <w:t>7</w:t>
                  </w:r>
                </w:p>
              </w:tc>
            </w:tr>
            <w:tr w:rsidR="00223D4D" w:rsidRPr="006F374F" w14:paraId="3DC66128" w14:textId="77777777" w:rsidTr="00A70674">
              <w:tc>
                <w:tcPr>
                  <w:tcW w:w="5000" w:type="pct"/>
                </w:tcPr>
                <w:tbl>
                  <w:tblPr>
                    <w:tblStyle w:val="MonthTable"/>
                    <w:tblW w:w="0" w:type="auto"/>
                    <w:tblLayout w:type="fixed"/>
                    <w:tblLook w:val="04A0" w:firstRow="1" w:lastRow="0" w:firstColumn="1" w:lastColumn="0" w:noHBand="0" w:noVBand="1"/>
                    <w:tblCaption w:val="Month Table"/>
                  </w:tblPr>
                  <w:tblGrid>
                    <w:gridCol w:w="448"/>
                    <w:gridCol w:w="448"/>
                    <w:gridCol w:w="448"/>
                    <w:gridCol w:w="448"/>
                    <w:gridCol w:w="448"/>
                    <w:gridCol w:w="448"/>
                    <w:gridCol w:w="448"/>
                  </w:tblGrid>
                  <w:tr w:rsidR="00223D4D" w:rsidRPr="006F374F" w14:paraId="5969FF53" w14:textId="77777777" w:rsidTr="00A70674">
                    <w:trPr>
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/w:trPr>
                    <w:tc>
                      <w:tcPr>
                        <w:tcW w:w="448" w:type="dxa"/>
                      </w:tcPr>
                      <w:p w14:paraId="0248D979" w14:textId="77777777" w:rsidR="00223D4D" w:rsidRPr="006F374F" w:rsidRDefault="00D24AF0" w:rsidP="00223D4D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M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3FCBB7FF" w14:textId="77777777" w:rsidR="00223D4D" w:rsidRPr="006F374F" w:rsidRDefault="00D24AF0" w:rsidP="00223D4D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T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055E7E98" w14:textId="77777777" w:rsidR="00223D4D" w:rsidRPr="006F374F" w:rsidRDefault="00D24AF0" w:rsidP="00223D4D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W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152B463E" w14:textId="77777777" w:rsidR="00223D4D" w:rsidRPr="006F374F" w:rsidRDefault="00D24AF0" w:rsidP="00223D4D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T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383274C4" w14:textId="77777777" w:rsidR="00223D4D" w:rsidRPr="006F374F" w:rsidRDefault="00D24AF0" w:rsidP="00223D4D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F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02B65E8B" w14:textId="77777777" w:rsidR="00223D4D" w:rsidRPr="006F374F" w:rsidRDefault="00D24AF0" w:rsidP="00223D4D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S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2955BE15" w14:textId="77777777" w:rsidR="00223D4D" w:rsidRPr="006F374F" w:rsidRDefault="00223D4D" w:rsidP="00223D4D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S</w:t>
                        </w:r>
                      </w:p>
                    </w:tc>
                  </w:tr>
                  <w:tr w:rsidR="007F75C5" w:rsidRPr="006F374F" w14:paraId="49BBF01A" w14:textId="77777777" w:rsidTr="00A70674">
                    <w:tc>
                      <w:tcPr>
                        <w:tcW w:w="448" w:type="dxa"/>
                      </w:tcPr>
                      <w:p w14:paraId="5274FFDF" w14:textId="13C29C64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6D88FD5A" w14:textId="3467B9C5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3B6C62C0" w14:textId="2A9D1D61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48153FBC" w14:textId="1B1D9114" w:rsidR="007F75C5" w:rsidRPr="006F374F" w:rsidRDefault="00052331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1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723ADCEB" w14:textId="13FF7181" w:rsidR="007F75C5" w:rsidRPr="006F374F" w:rsidRDefault="00052331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2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573A2A77" w14:textId="5330D683" w:rsidR="007F75C5" w:rsidRPr="006F374F" w:rsidRDefault="00052331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3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6D7C0440" w14:textId="55141982" w:rsidR="007F75C5" w:rsidRPr="006F374F" w:rsidRDefault="00052331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4</w:t>
                        </w:r>
                      </w:p>
                    </w:tc>
                  </w:tr>
                  <w:tr w:rsidR="007F75C5" w:rsidRPr="006F374F" w14:paraId="57F78E04" w14:textId="77777777" w:rsidTr="00A70674">
                    <w:tc>
                      <w:tcPr>
                        <w:tcW w:w="448" w:type="dxa"/>
                      </w:tcPr>
                      <w:p w14:paraId="49F7022A" w14:textId="0BABEB3B" w:rsidR="007F75C5" w:rsidRPr="006F374F" w:rsidRDefault="00052331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5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241AF49A" w14:textId="12830418" w:rsidR="007F75C5" w:rsidRPr="006F374F" w:rsidRDefault="00052331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6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39268EA3" w14:textId="1870A2FB" w:rsidR="007F75C5" w:rsidRPr="006F374F" w:rsidRDefault="00052331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7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173AE320" w14:textId="29AFAE92" w:rsidR="007F75C5" w:rsidRPr="006F374F" w:rsidRDefault="00052331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8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49280948" w14:textId="47495645" w:rsidR="007F75C5" w:rsidRPr="006F374F" w:rsidRDefault="00052331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9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1FF8F403" w14:textId="299AF9CB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1</w:t>
                        </w:r>
                        <w:r w:rsidR="00052331">
                          <w:rPr>
                            <w:rFonts w:ascii="Calibri" w:hAnsi="Calibri" w:cs="Calibri"/>
                          </w:rPr>
                          <w:t>0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2CB5DD4D" w14:textId="3EA22070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1</w:t>
                        </w:r>
                        <w:r w:rsidR="00052331">
                          <w:rPr>
                            <w:rFonts w:ascii="Calibri" w:hAnsi="Calibri" w:cs="Calibri"/>
                          </w:rPr>
                          <w:t>1</w:t>
                        </w:r>
                      </w:p>
                    </w:tc>
                  </w:tr>
                  <w:tr w:rsidR="007F75C5" w:rsidRPr="006F374F" w14:paraId="500F6E5E" w14:textId="77777777" w:rsidTr="00A70674">
                    <w:tc>
                      <w:tcPr>
                        <w:tcW w:w="448" w:type="dxa"/>
                      </w:tcPr>
                      <w:p w14:paraId="4F100E63" w14:textId="16BA0ACD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1</w:t>
                        </w:r>
                        <w:r w:rsidR="00052331">
                          <w:rPr>
                            <w:rFonts w:ascii="Calibri" w:hAnsi="Calibri" w:cs="Calibri"/>
                          </w:rPr>
                          <w:t>2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3604CB20" w14:textId="1313778A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1</w:t>
                        </w:r>
                        <w:r w:rsidR="00052331">
                          <w:rPr>
                            <w:rFonts w:ascii="Calibri" w:hAnsi="Calibri" w:cs="Calibri"/>
                          </w:rPr>
                          <w:t>3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70F15853" w14:textId="0D97154B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1</w:t>
                        </w:r>
                        <w:r w:rsidR="00052331">
                          <w:rPr>
                            <w:rFonts w:ascii="Calibri" w:hAnsi="Calibri" w:cs="Calibri"/>
                          </w:rPr>
                          <w:t>4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75D64FDA" w14:textId="644D18D7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1</w:t>
                        </w:r>
                        <w:r w:rsidR="00052331">
                          <w:rPr>
                            <w:rFonts w:ascii="Calibri" w:hAnsi="Calibri" w:cs="Calibri"/>
                          </w:rPr>
                          <w:t>5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39C24705" w14:textId="3F86CCE1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1</w:t>
                        </w:r>
                        <w:r w:rsidR="00052331">
                          <w:rPr>
                            <w:rFonts w:ascii="Calibri" w:hAnsi="Calibri" w:cs="Calibri"/>
                          </w:rPr>
                          <w:t>6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6D2B6926" w14:textId="7BBB72D1" w:rsidR="007F75C5" w:rsidRPr="006F374F" w:rsidRDefault="0024053F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1</w:t>
                        </w:r>
                        <w:r w:rsidR="00052331">
                          <w:rPr>
                            <w:rFonts w:ascii="Calibri" w:hAnsi="Calibri" w:cs="Calibri"/>
                          </w:rPr>
                          <w:t>7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356DCAF2" w14:textId="251E5634" w:rsidR="007F75C5" w:rsidRPr="006F374F" w:rsidRDefault="003E0456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1</w:t>
                        </w:r>
                        <w:r w:rsidR="00052331">
                          <w:rPr>
                            <w:rFonts w:ascii="Calibri" w:hAnsi="Calibri" w:cs="Calibri"/>
                          </w:rPr>
                          <w:t>8</w:t>
                        </w:r>
                      </w:p>
                    </w:tc>
                  </w:tr>
                  <w:tr w:rsidR="007F75C5" w:rsidRPr="006F374F" w14:paraId="58E3F69D" w14:textId="77777777" w:rsidTr="00A70674">
                    <w:tc>
                      <w:tcPr>
                        <w:tcW w:w="448" w:type="dxa"/>
                      </w:tcPr>
                      <w:p w14:paraId="7B09FEC9" w14:textId="43B8219A" w:rsidR="007F75C5" w:rsidRPr="006F374F" w:rsidRDefault="00052331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19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498061C6" w14:textId="0885A4FD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2</w:t>
                        </w:r>
                        <w:r w:rsidR="00052331">
                          <w:rPr>
                            <w:rFonts w:ascii="Calibri" w:hAnsi="Calibri" w:cs="Calibri"/>
                          </w:rPr>
                          <w:t>0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5D33D367" w14:textId="34840F05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2</w:t>
                        </w:r>
                        <w:r w:rsidR="00052331">
                          <w:rPr>
                            <w:rFonts w:ascii="Calibri" w:hAnsi="Calibri" w:cs="Calibri"/>
                          </w:rPr>
                          <w:t>1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2841F488" w14:textId="5EFFA12B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2</w:t>
                        </w:r>
                        <w:r w:rsidR="00052331">
                          <w:rPr>
                            <w:rFonts w:ascii="Calibri" w:hAnsi="Calibri" w:cs="Calibri"/>
                          </w:rPr>
                          <w:t>2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054EBE48" w14:textId="3FE610BE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2</w:t>
                        </w:r>
                        <w:r w:rsidR="00052331">
                          <w:rPr>
                            <w:rFonts w:ascii="Calibri" w:hAnsi="Calibri" w:cs="Calibri"/>
                          </w:rPr>
                          <w:t>3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38E67E76" w14:textId="1216FB38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2</w:t>
                        </w:r>
                        <w:r w:rsidR="00052331">
                          <w:rPr>
                            <w:rFonts w:ascii="Calibri" w:hAnsi="Calibri" w:cs="Calibri"/>
                          </w:rPr>
                          <w:t>4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7D8E5872" w14:textId="021E4909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6F374F">
                          <w:rPr>
                            <w:rFonts w:ascii="Calibri" w:hAnsi="Calibri" w:cs="Calibri"/>
                          </w:rPr>
                          <w:t>2</w:t>
                        </w:r>
                        <w:r w:rsidR="00052331">
                          <w:rPr>
                            <w:rFonts w:ascii="Calibri" w:hAnsi="Calibri" w:cs="Calibri"/>
                          </w:rPr>
                          <w:t>5</w:t>
                        </w:r>
                      </w:p>
                    </w:tc>
                  </w:tr>
                  <w:tr w:rsidR="007F75C5" w:rsidRPr="006F374F" w14:paraId="6E1BE860" w14:textId="77777777" w:rsidTr="000A23F9">
                    <w:tc>
                      <w:tcPr>
                        <w:tcW w:w="448" w:type="dxa"/>
                      </w:tcPr>
                      <w:p w14:paraId="3C78BFC6" w14:textId="02AF52F1" w:rsidR="007F75C5" w:rsidRPr="000A23F9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0A23F9">
                          <w:rPr>
                            <w:rFonts w:ascii="Calibri" w:hAnsi="Calibri" w:cs="Calibri"/>
                          </w:rPr>
                          <w:t>2</w:t>
                        </w:r>
                        <w:r w:rsidR="00052331" w:rsidRPr="000A23F9">
                          <w:rPr>
                            <w:rFonts w:ascii="Calibri" w:hAnsi="Calibri" w:cs="Calibri"/>
                          </w:rPr>
                          <w:t>6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7F61E77E" w14:textId="7603B611" w:rsidR="007F75C5" w:rsidRPr="000A23F9" w:rsidRDefault="0024053F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0A23F9">
                          <w:rPr>
                            <w:rFonts w:ascii="Calibri" w:hAnsi="Calibri" w:cs="Calibri"/>
                          </w:rPr>
                          <w:t>2</w:t>
                        </w:r>
                        <w:r w:rsidR="00052331" w:rsidRPr="000A23F9">
                          <w:rPr>
                            <w:rFonts w:ascii="Calibri" w:hAnsi="Calibri" w:cs="Calibri"/>
                          </w:rPr>
                          <w:t>7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69FAC16F" w14:textId="6B224767" w:rsidR="007F75C5" w:rsidRPr="000A23F9" w:rsidRDefault="003E0456" w:rsidP="007F75C5">
                        <w:pPr>
                          <w:rPr>
                            <w:rFonts w:ascii="Calibri" w:hAnsi="Calibri" w:cs="Calibri"/>
                          </w:rPr>
                        </w:pPr>
                        <w:r w:rsidRPr="000A23F9">
                          <w:rPr>
                            <w:rFonts w:ascii="Calibri" w:hAnsi="Calibri" w:cs="Calibri"/>
                          </w:rPr>
                          <w:t>2</w:t>
                        </w:r>
                        <w:r w:rsidR="00052331" w:rsidRPr="000A23F9">
                          <w:rPr>
                            <w:rFonts w:ascii="Calibri" w:hAnsi="Calibri" w:cs="Calibri"/>
                          </w:rPr>
                          <w:t>8</w:t>
                        </w:r>
                      </w:p>
                    </w:tc>
                    <w:tc>
                      <w:tcPr>
                        <w:tcW w:w="448" w:type="dxa"/>
                        <w:shd w:val="clear" w:color="auto" w:fill="002060"/>
                      </w:tcPr>
                      <w:p w14:paraId="53DBB87B" w14:textId="06ED5EBF" w:rsidR="007F75C5" w:rsidRPr="005009BD" w:rsidRDefault="00052331" w:rsidP="007F75C5">
                        <w:pPr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</w:pPr>
                        <w:r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29</w:t>
                        </w:r>
                      </w:p>
                    </w:tc>
                    <w:tc>
                      <w:tcPr>
                        <w:tcW w:w="448" w:type="dxa"/>
                        <w:shd w:val="clear" w:color="auto" w:fill="002060"/>
                      </w:tcPr>
                      <w:p w14:paraId="2F413BDF" w14:textId="6C720455" w:rsidR="007F75C5" w:rsidRPr="005009BD" w:rsidRDefault="003E0456" w:rsidP="007F75C5">
                        <w:pPr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</w:pPr>
                        <w:r w:rsidRPr="005009BD"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3</w:t>
                        </w:r>
                        <w:r w:rsidR="00052331">
                          <w:rPr>
                            <w:rFonts w:ascii="Calibri" w:hAnsi="Calibri" w:cs="Calibri"/>
                            <w:b/>
                            <w:bCs/>
                            <w:color w:val="FFFFFF" w:themeColor="background1"/>
                          </w:rPr>
                          <w:t>0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74A2B725" w14:textId="13D405AC" w:rsidR="007F75C5" w:rsidRPr="006F374F" w:rsidRDefault="00052331" w:rsidP="007F75C5">
                        <w:pPr>
                          <w:rPr>
                            <w:rFonts w:ascii="Calibri" w:hAnsi="Calibri" w:cs="Calibri"/>
                          </w:rPr>
                        </w:pPr>
                        <w:r>
                          <w:rPr>
                            <w:rFonts w:ascii="Calibri" w:hAnsi="Calibri" w:cs="Calibri"/>
                          </w:rPr>
                          <w:t>31</w:t>
                        </w:r>
                      </w:p>
                    </w:tc>
                    <w:tc>
                      <w:tcPr>
                        <w:tcW w:w="448" w:type="dxa"/>
                      </w:tcPr>
                      <w:p w14:paraId="2158FE2E" w14:textId="77777777" w:rsidR="007F75C5" w:rsidRPr="006F374F" w:rsidRDefault="007F75C5" w:rsidP="007F75C5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</w:tr>
                  <w:tr w:rsidR="00223D4D" w:rsidRPr="006F374F" w14:paraId="2740754C" w14:textId="77777777" w:rsidTr="00A70674">
                    <w:tc>
                      <w:tcPr>
                        <w:tcW w:w="448" w:type="dxa"/>
                      </w:tcPr>
                      <w:p w14:paraId="3FAE9785" w14:textId="77777777" w:rsidR="00223D4D" w:rsidRPr="006F374F" w:rsidRDefault="00223D4D" w:rsidP="00223D4D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27F7B1D8" w14:textId="77777777" w:rsidR="00223D4D" w:rsidRPr="006F374F" w:rsidRDefault="00223D4D" w:rsidP="00223D4D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646E6DDA" w14:textId="77777777" w:rsidR="00223D4D" w:rsidRPr="006F374F" w:rsidRDefault="00223D4D" w:rsidP="00223D4D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7B7941D9" w14:textId="77777777" w:rsidR="00223D4D" w:rsidRPr="006F374F" w:rsidRDefault="00223D4D" w:rsidP="00223D4D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75E0131F" w14:textId="77777777" w:rsidR="00223D4D" w:rsidRPr="006F374F" w:rsidRDefault="00223D4D" w:rsidP="00223D4D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304A7EAE" w14:textId="77777777" w:rsidR="00223D4D" w:rsidRPr="006F374F" w:rsidRDefault="00223D4D" w:rsidP="00223D4D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  <w:tc>
                      <w:tcPr>
                        <w:tcW w:w="448" w:type="dxa"/>
                      </w:tcPr>
                      <w:p w14:paraId="34EA9AC6" w14:textId="77777777" w:rsidR="00223D4D" w:rsidRPr="006F374F" w:rsidRDefault="00223D4D" w:rsidP="00223D4D">
                        <w:pPr>
                          <w:rPr>
                            <w:rFonts w:ascii="Calibri" w:hAnsi="Calibri" w:cs="Calibri"/>
                          </w:rPr>
                        </w:pPr>
                      </w:p>
                    </w:tc>
                  </w:tr>
                </w:tbl>
                <w:p w14:paraId="6EE0B681" w14:textId="77777777" w:rsidR="00223D4D" w:rsidRPr="006F374F" w:rsidRDefault="00223D4D" w:rsidP="00223D4D">
                  <w:pPr>
                    <w:rPr>
                      <w:rFonts w:ascii="Calibri" w:hAnsi="Calibri" w:cs="Calibri"/>
                    </w:rPr>
                  </w:pPr>
                </w:p>
              </w:tc>
            </w:tr>
          </w:tbl>
          <w:p w14:paraId="7E8A23C1" w14:textId="77777777" w:rsidR="00223D4D" w:rsidRPr="006F374F" w:rsidRDefault="00223D4D" w:rsidP="00223D4D">
            <w:pPr>
              <w:rPr>
                <w:rFonts w:ascii="Calibri" w:hAnsi="Calibri" w:cs="Calibri"/>
              </w:rPr>
            </w:pPr>
          </w:p>
        </w:tc>
      </w:tr>
    </w:tbl>
    <w:p w14:paraId="06EB2A79" w14:textId="5B872858" w:rsidR="002B2C6A" w:rsidRDefault="002B2C6A">
      <w:pPr>
        <w:rPr>
          <w:rFonts w:ascii="Calibri" w:hAnsi="Calibri" w:cs="Calibri"/>
        </w:rPr>
      </w:pPr>
    </w:p>
    <w:p w14:paraId="589688CB" w14:textId="0537D1E1" w:rsidR="002D401D" w:rsidRDefault="002B2C6A" w:rsidP="002B2C6A">
      <w:pPr>
        <w:pStyle w:val="Heading1"/>
        <w:tabs>
          <w:tab w:val="center" w:pos="5400"/>
        </w:tabs>
        <w:rPr>
          <w:rFonts w:ascii="Calibri" w:hAnsi="Calibri" w:cs="Calibri"/>
        </w:rPr>
      </w:pPr>
      <w:r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FF0FAC8" wp14:editId="633B20FF">
                <wp:simplePos x="0" y="0"/>
                <wp:positionH relativeFrom="column">
                  <wp:posOffset>5088960</wp:posOffset>
                </wp:positionH>
                <wp:positionV relativeFrom="paragraph">
                  <wp:posOffset>71883</wp:posOffset>
                </wp:positionV>
                <wp:extent cx="226503" cy="151002"/>
                <wp:effectExtent l="0" t="0" r="21590" b="2095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503" cy="151002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 w14:anchorId="51970DC5">
              <v:rect id="Rectangle 5" style="position:absolute;margin-left:400.7pt;margin-top:5.65pt;width:17.85pt;height:11.9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#d2b1db [1305]" strokecolor="#182734 [1604]" strokeweight="1pt" w14:anchorId="34BFC82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"/>
            </w:pict>
          </mc:Fallback>
        </mc:AlternateContent>
      </w:r>
      <w:r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23348B9" wp14:editId="258A6B20">
                <wp:simplePos x="0" y="0"/>
                <wp:positionH relativeFrom="column">
                  <wp:posOffset>3562036</wp:posOffset>
                </wp:positionH>
                <wp:positionV relativeFrom="paragraph">
                  <wp:posOffset>71755</wp:posOffset>
                </wp:positionV>
                <wp:extent cx="226503" cy="151002"/>
                <wp:effectExtent l="0" t="0" r="21590" b="2095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503" cy="151002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 w14:anchorId="7EA745B6">
              <v:rect id="Rectangle 4" style="position:absolute;margin-left:280.5pt;margin-top:5.65pt;width:17.85pt;height:11.9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yellow" strokecolor="#182734 [1604]" strokeweight="1pt" w14:anchorId="4D2216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"/>
            </w:pict>
          </mc:Fallback>
        </mc:AlternateContent>
      </w:r>
      <w:r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5A74895" wp14:editId="3F235F97">
                <wp:simplePos x="0" y="0"/>
                <wp:positionH relativeFrom="column">
                  <wp:posOffset>1883946</wp:posOffset>
                </wp:positionH>
                <wp:positionV relativeFrom="paragraph">
                  <wp:posOffset>71120</wp:posOffset>
                </wp:positionV>
                <wp:extent cx="226503" cy="151002"/>
                <wp:effectExtent l="0" t="0" r="21590" b="2095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503" cy="151002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 w14:anchorId="535E9460">
              <v:rect id="Rectangle 3" style="position:absolute;margin-left:148.35pt;margin-top:5.6pt;width:17.85pt;height:11.9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#92d050" strokecolor="#182734 [1604]" strokeweight="1pt" w14:anchorId="2E593FF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"/>
            </w:pict>
          </mc:Fallback>
        </mc:AlternateContent>
      </w:r>
      <w:r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35D4AD" wp14:editId="17FF2676">
                <wp:simplePos x="0" y="0"/>
                <wp:positionH relativeFrom="column">
                  <wp:posOffset>255864</wp:posOffset>
                </wp:positionH>
                <wp:positionV relativeFrom="paragraph">
                  <wp:posOffset>45481</wp:posOffset>
                </wp:positionV>
                <wp:extent cx="226503" cy="151002"/>
                <wp:effectExtent l="0" t="0" r="21590" b="2095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503" cy="151002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 w14:anchorId="10BA5799">
              <v:rect id="Rectangle 2" style="position:absolute;margin-left:20.15pt;margin-top:3.6pt;width:17.85pt;height:11.9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#002060" strokecolor="#182734 [1604]" strokeweight="1pt" w14:anchorId="28E18C3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"/>
            </w:pict>
          </mc:Fallback>
        </mc:AlternateContent>
      </w:r>
      <w:r>
        <w:rPr>
          <w:rFonts w:ascii="Calibri" w:hAnsi="Calibri" w:cs="Calibri"/>
        </w:rPr>
        <w:t xml:space="preserve">                         School holidays                                 </w:t>
      </w:r>
      <w:proofErr w:type="gramStart"/>
      <w:r>
        <w:rPr>
          <w:rFonts w:ascii="Calibri" w:hAnsi="Calibri" w:cs="Calibri"/>
        </w:rPr>
        <w:t>Public</w:t>
      </w:r>
      <w:proofErr w:type="gramEnd"/>
      <w:r>
        <w:rPr>
          <w:rFonts w:ascii="Calibri" w:hAnsi="Calibri" w:cs="Calibri"/>
        </w:rPr>
        <w:t xml:space="preserve"> holidays                                     </w:t>
      </w:r>
      <w:proofErr w:type="gramStart"/>
      <w:r>
        <w:rPr>
          <w:rFonts w:ascii="Calibri" w:hAnsi="Calibri" w:cs="Calibri"/>
        </w:rPr>
        <w:t>Administration day</w:t>
      </w:r>
      <w:proofErr w:type="gramEnd"/>
      <w:r>
        <w:rPr>
          <w:rFonts w:ascii="Calibri" w:hAnsi="Calibri" w:cs="Calibri"/>
        </w:rPr>
        <w:t xml:space="preserve">                          Professional learning day     </w:t>
      </w:r>
      <w:r>
        <w:rPr>
          <w:rFonts w:ascii="Calibri" w:hAnsi="Calibri" w:cs="Calibri"/>
        </w:rPr>
        <w:tab/>
      </w:r>
    </w:p>
    <w:p w14:paraId="1BB8B84E" w14:textId="77777777" w:rsidR="002B2C6A" w:rsidRDefault="002B2C6A" w:rsidP="002B2C6A">
      <w:pPr>
        <w:rPr>
          <w:rFonts w:ascii="Calibri" w:hAnsi="Calibri" w:cs="Calibri"/>
          <w:sz w:val="20"/>
          <w:szCs w:val="20"/>
        </w:rPr>
      </w:pPr>
    </w:p>
    <w:p w14:paraId="16CD61BC" w14:textId="0F1C257D" w:rsidR="00792E5D" w:rsidRPr="005E0BBE" w:rsidRDefault="002B2C6A" w:rsidP="005E0BBE">
      <w:p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This calendar should be adopted by all MITRE schools and</w:t>
      </w:r>
      <w:r w:rsidRPr="002B2C6A">
        <w:rPr>
          <w:rFonts w:ascii="Calibri" w:hAnsi="Calibri" w:cs="Calibri"/>
          <w:sz w:val="20"/>
          <w:szCs w:val="20"/>
        </w:rPr>
        <w:t xml:space="preserve"> published on individual school websites, ensuring parents/carers are informed well in advance.  MITRE schools should allocate a further </w:t>
      </w:r>
      <w:r w:rsidR="00CA2801">
        <w:rPr>
          <w:rFonts w:ascii="Calibri" w:hAnsi="Calibri" w:cs="Calibri"/>
          <w:sz w:val="20"/>
          <w:szCs w:val="20"/>
        </w:rPr>
        <w:t>4</w:t>
      </w:r>
      <w:r w:rsidRPr="002B2C6A">
        <w:rPr>
          <w:rFonts w:ascii="Calibri" w:hAnsi="Calibri" w:cs="Calibri"/>
          <w:sz w:val="20"/>
          <w:szCs w:val="20"/>
        </w:rPr>
        <w:t xml:space="preserve"> professional learning days of their own and can disaggregate days as they see fit.</w:t>
      </w:r>
      <w:r w:rsidR="00EB1040">
        <w:rPr>
          <w:rFonts w:ascii="Calibri" w:hAnsi="Calibri" w:cs="Calibri"/>
          <w:sz w:val="20"/>
          <w:szCs w:val="20"/>
        </w:rPr>
        <w:t xml:space="preserve">  </w:t>
      </w:r>
    </w:p>
    <w:p w14:paraId="11FBFFC8" w14:textId="50AAD041" w:rsidR="005E0BBE" w:rsidRDefault="005E0BBE">
      <w:pPr>
        <w:pStyle w:val="Heading1"/>
        <w:rPr>
          <w:rFonts w:ascii="Calibri" w:hAnsi="Calibri" w:cs="Calibri"/>
        </w:rPr>
      </w:pPr>
      <w:r>
        <w:rPr>
          <w:noProof/>
        </w:rPr>
        <w:lastRenderedPageBreak/>
        <w:drawing>
          <wp:anchor distT="0" distB="0" distL="114300" distR="114300" simplePos="0" relativeHeight="251668480" behindDoc="1" locked="0" layoutInCell="1" allowOverlap="1" wp14:anchorId="7645571A" wp14:editId="04B42834">
            <wp:simplePos x="0" y="0"/>
            <wp:positionH relativeFrom="margin">
              <wp:posOffset>6306020</wp:posOffset>
            </wp:positionH>
            <wp:positionV relativeFrom="paragraph">
              <wp:posOffset>0</wp:posOffset>
            </wp:positionV>
            <wp:extent cx="419100" cy="475615"/>
            <wp:effectExtent l="0" t="0" r="0" b="635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703" t="13652" r="15061" b="8983"/>
                    <a:stretch/>
                  </pic:blipFill>
                  <pic:spPr bwMode="auto">
                    <a:xfrm>
                      <a:off x="0" y="0"/>
                      <a:ext cx="419100" cy="475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A9A58A1" w14:textId="77777777" w:rsidR="005E0BBE" w:rsidRDefault="005E0BBE">
      <w:pPr>
        <w:pStyle w:val="Heading1"/>
        <w:rPr>
          <w:rFonts w:ascii="Calibri" w:hAnsi="Calibri" w:cs="Calibri"/>
        </w:rPr>
      </w:pPr>
    </w:p>
    <w:p w14:paraId="63C05065" w14:textId="55C54DD4" w:rsidR="00A70674" w:rsidRPr="006F374F" w:rsidRDefault="002B2C6A">
      <w:pPr>
        <w:pStyle w:val="Heading1"/>
        <w:rPr>
          <w:rFonts w:ascii="Calibri" w:hAnsi="Calibri" w:cs="Calibri"/>
        </w:rPr>
      </w:pPr>
      <w:r>
        <w:rPr>
          <w:rFonts w:ascii="Calibri" w:hAnsi="Calibri" w:cs="Calibri"/>
        </w:rPr>
        <w:t>Autumn Term</w:t>
      </w:r>
      <w:r w:rsidR="00E118A4" w:rsidRPr="006F374F">
        <w:rPr>
          <w:rFonts w:ascii="Calibri" w:hAnsi="Calibri" w:cs="Calibri"/>
        </w:rPr>
        <w:t xml:space="preserve"> Dates</w:t>
      </w:r>
      <w:r w:rsidR="00A76038">
        <w:rPr>
          <w:rFonts w:ascii="Calibri" w:hAnsi="Calibri" w:cs="Calibri"/>
        </w:rPr>
        <w:t xml:space="preserve"> from </w:t>
      </w:r>
      <w:r w:rsidR="008169F3">
        <w:rPr>
          <w:rFonts w:ascii="Calibri" w:hAnsi="Calibri" w:cs="Calibri"/>
        </w:rPr>
        <w:t>Tuesday</w:t>
      </w:r>
      <w:r w:rsidR="0023240F">
        <w:rPr>
          <w:rFonts w:ascii="Calibri" w:hAnsi="Calibri" w:cs="Calibri"/>
        </w:rPr>
        <w:t xml:space="preserve"> </w:t>
      </w:r>
      <w:r w:rsidR="006265DD">
        <w:rPr>
          <w:rFonts w:ascii="Calibri" w:hAnsi="Calibri" w:cs="Calibri"/>
        </w:rPr>
        <w:t>1</w:t>
      </w:r>
      <w:r w:rsidR="006265DD" w:rsidRPr="006265DD">
        <w:rPr>
          <w:rFonts w:ascii="Calibri" w:hAnsi="Calibri" w:cs="Calibri"/>
          <w:vertAlign w:val="superscript"/>
        </w:rPr>
        <w:t>st</w:t>
      </w:r>
      <w:r w:rsidR="006265DD">
        <w:rPr>
          <w:rFonts w:ascii="Calibri" w:hAnsi="Calibri" w:cs="Calibri"/>
        </w:rPr>
        <w:t xml:space="preserve"> </w:t>
      </w:r>
      <w:r w:rsidR="00541F89">
        <w:rPr>
          <w:rFonts w:ascii="Calibri" w:hAnsi="Calibri" w:cs="Calibri"/>
        </w:rPr>
        <w:t>September 202</w:t>
      </w:r>
      <w:r w:rsidR="008169F3">
        <w:rPr>
          <w:rFonts w:ascii="Calibri" w:hAnsi="Calibri" w:cs="Calibri"/>
        </w:rPr>
        <w:t>6</w:t>
      </w:r>
      <w:r w:rsidR="00A76038">
        <w:rPr>
          <w:rFonts w:ascii="Calibri" w:hAnsi="Calibri" w:cs="Calibri"/>
        </w:rPr>
        <w:t xml:space="preserve"> to </w:t>
      </w:r>
      <w:r w:rsidR="00421286">
        <w:rPr>
          <w:rFonts w:ascii="Calibri" w:hAnsi="Calibri" w:cs="Calibri"/>
        </w:rPr>
        <w:t>Friday</w:t>
      </w:r>
      <w:r w:rsidR="00224DB5">
        <w:rPr>
          <w:rFonts w:ascii="Calibri" w:hAnsi="Calibri" w:cs="Calibri"/>
        </w:rPr>
        <w:t xml:space="preserve"> 1</w:t>
      </w:r>
      <w:r w:rsidR="00BD66C9">
        <w:rPr>
          <w:rFonts w:ascii="Calibri" w:hAnsi="Calibri" w:cs="Calibri"/>
        </w:rPr>
        <w:t>8</w:t>
      </w:r>
      <w:r w:rsidR="00224DB5" w:rsidRPr="00224DB5">
        <w:rPr>
          <w:rFonts w:ascii="Calibri" w:hAnsi="Calibri" w:cs="Calibri"/>
          <w:vertAlign w:val="superscript"/>
        </w:rPr>
        <w:t>th</w:t>
      </w:r>
      <w:r w:rsidR="00224DB5">
        <w:rPr>
          <w:rFonts w:ascii="Calibri" w:hAnsi="Calibri" w:cs="Calibri"/>
        </w:rPr>
        <w:t xml:space="preserve"> </w:t>
      </w:r>
      <w:r w:rsidR="00A76038">
        <w:rPr>
          <w:rFonts w:ascii="Calibri" w:hAnsi="Calibri" w:cs="Calibri"/>
        </w:rPr>
        <w:t>December 202</w:t>
      </w:r>
      <w:r w:rsidR="00BD66C9">
        <w:rPr>
          <w:rFonts w:ascii="Calibri" w:hAnsi="Calibri" w:cs="Calibri"/>
        </w:rPr>
        <w:t>6</w:t>
      </w:r>
      <w:r w:rsidR="00A76038">
        <w:rPr>
          <w:rFonts w:ascii="Calibri" w:hAnsi="Calibri" w:cs="Calibri"/>
        </w:rPr>
        <w:t xml:space="preserve"> (1</w:t>
      </w:r>
      <w:r w:rsidR="003F68E7">
        <w:rPr>
          <w:rFonts w:ascii="Calibri" w:hAnsi="Calibri" w:cs="Calibri"/>
        </w:rPr>
        <w:t>3</w:t>
      </w:r>
      <w:r w:rsidR="00A76038">
        <w:rPr>
          <w:rFonts w:ascii="Calibri" w:hAnsi="Calibri" w:cs="Calibri"/>
        </w:rPr>
        <w:t xml:space="preserve"> school weeks</w:t>
      </w:r>
      <w:r w:rsidR="003F68E7">
        <w:rPr>
          <w:rFonts w:ascii="Calibri" w:hAnsi="Calibri" w:cs="Calibri"/>
        </w:rPr>
        <w:t xml:space="preserve"> plus 4 days</w:t>
      </w:r>
      <w:r w:rsidR="00A76038">
        <w:rPr>
          <w:rFonts w:ascii="Calibri" w:hAnsi="Calibri" w:cs="Calibri"/>
        </w:rPr>
        <w:t>)</w:t>
      </w:r>
    </w:p>
    <w:tbl>
      <w:tblPr>
        <w:tblStyle w:val="Sem1"/>
        <w:tblW w:w="0" w:type="auto"/>
        <w:tblLook w:val="0620" w:firstRow="1" w:lastRow="0" w:firstColumn="0" w:lastColumn="0" w:noHBand="1" w:noVBand="1"/>
        <w:tblCaption w:val="Important Dates/Notes"/>
      </w:tblPr>
      <w:tblGrid>
        <w:gridCol w:w="10790"/>
      </w:tblGrid>
      <w:tr w:rsidR="00A70674" w:rsidRPr="006F374F" w14:paraId="1AEA7640" w14:textId="77777777" w:rsidTr="0058421F">
        <w:trPr>
          <w:trHeight w:val="432"/>
        </w:trPr>
        <w:tc>
          <w:tcPr>
            <w:tcW w:w="10790" w:type="dxa"/>
          </w:tcPr>
          <w:p w14:paraId="649B9223" w14:textId="6DB1BEDD" w:rsidR="009A2F14" w:rsidRDefault="009A2F14">
            <w:pPr>
              <w:spacing w:before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Administration day – </w:t>
            </w:r>
            <w:r w:rsidR="008169F3">
              <w:rPr>
                <w:rFonts w:ascii="Calibri" w:hAnsi="Calibri" w:cs="Calibri"/>
              </w:rPr>
              <w:t>Tuesday</w:t>
            </w:r>
            <w:r>
              <w:rPr>
                <w:rFonts w:ascii="Calibri" w:hAnsi="Calibri" w:cs="Calibri"/>
              </w:rPr>
              <w:t xml:space="preserve"> </w:t>
            </w:r>
            <w:r w:rsidR="006265DD">
              <w:rPr>
                <w:rFonts w:ascii="Calibri" w:hAnsi="Calibri" w:cs="Calibri"/>
              </w:rPr>
              <w:t>1</w:t>
            </w:r>
            <w:r w:rsidR="006265DD" w:rsidRPr="006265DD">
              <w:rPr>
                <w:rFonts w:ascii="Calibri" w:hAnsi="Calibri" w:cs="Calibri"/>
                <w:vertAlign w:val="superscript"/>
              </w:rPr>
              <w:t>st</w:t>
            </w:r>
            <w:r w:rsidR="006265DD"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>September</w:t>
            </w:r>
          </w:p>
          <w:p w14:paraId="381D6F15" w14:textId="7261AB05" w:rsidR="00A70674" w:rsidRDefault="00A76038">
            <w:pPr>
              <w:spacing w:before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Autumn half term holiday – Monday </w:t>
            </w:r>
            <w:r w:rsidR="007F094C">
              <w:rPr>
                <w:rFonts w:ascii="Calibri" w:hAnsi="Calibri" w:cs="Calibri"/>
              </w:rPr>
              <w:t>19</w:t>
            </w:r>
            <w:r w:rsidR="00E20522" w:rsidRPr="00E20522">
              <w:rPr>
                <w:rFonts w:ascii="Calibri" w:hAnsi="Calibri" w:cs="Calibri"/>
                <w:vertAlign w:val="superscript"/>
              </w:rPr>
              <w:t>th</w:t>
            </w:r>
            <w:r>
              <w:rPr>
                <w:rFonts w:ascii="Calibri" w:hAnsi="Calibri" w:cs="Calibri"/>
              </w:rPr>
              <w:t xml:space="preserve"> October to Friday </w:t>
            </w:r>
            <w:r w:rsidR="005A3A37">
              <w:rPr>
                <w:rFonts w:ascii="Calibri" w:hAnsi="Calibri" w:cs="Calibri"/>
              </w:rPr>
              <w:t>3</w:t>
            </w:r>
            <w:r w:rsidR="007F094C">
              <w:rPr>
                <w:rFonts w:ascii="Calibri" w:hAnsi="Calibri" w:cs="Calibri"/>
              </w:rPr>
              <w:t>0</w:t>
            </w:r>
            <w:r w:rsidR="007F094C" w:rsidRPr="007F094C">
              <w:rPr>
                <w:rFonts w:ascii="Calibri" w:hAnsi="Calibri" w:cs="Calibri"/>
                <w:vertAlign w:val="superscript"/>
              </w:rPr>
              <w:t>th</w:t>
            </w:r>
            <w:r w:rsidR="007F094C">
              <w:rPr>
                <w:rFonts w:ascii="Calibri" w:hAnsi="Calibri" w:cs="Calibri"/>
              </w:rPr>
              <w:t xml:space="preserve"> </w:t>
            </w:r>
            <w:r w:rsidR="005A3A37">
              <w:rPr>
                <w:rFonts w:ascii="Calibri" w:hAnsi="Calibri" w:cs="Calibri"/>
              </w:rPr>
              <w:t>October</w:t>
            </w:r>
          </w:p>
          <w:p w14:paraId="63D91AEA" w14:textId="39173ECD" w:rsidR="00A76038" w:rsidRPr="006F374F" w:rsidRDefault="0023240F">
            <w:pPr>
              <w:spacing w:before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Christmas</w:t>
            </w:r>
            <w:r w:rsidR="00A76038">
              <w:rPr>
                <w:rFonts w:ascii="Calibri" w:hAnsi="Calibri" w:cs="Calibri"/>
              </w:rPr>
              <w:t xml:space="preserve"> holiday – </w:t>
            </w:r>
            <w:r>
              <w:rPr>
                <w:rFonts w:ascii="Calibri" w:hAnsi="Calibri" w:cs="Calibri"/>
              </w:rPr>
              <w:t xml:space="preserve">Monday </w:t>
            </w:r>
            <w:r w:rsidR="005A3A37">
              <w:rPr>
                <w:rFonts w:ascii="Calibri" w:hAnsi="Calibri" w:cs="Calibri"/>
              </w:rPr>
              <w:t>2</w:t>
            </w:r>
            <w:r w:rsidR="007F094C">
              <w:rPr>
                <w:rFonts w:ascii="Calibri" w:hAnsi="Calibri" w:cs="Calibri"/>
              </w:rPr>
              <w:t>1</w:t>
            </w:r>
            <w:r w:rsidR="007F094C" w:rsidRPr="007F094C">
              <w:rPr>
                <w:rFonts w:ascii="Calibri" w:hAnsi="Calibri" w:cs="Calibri"/>
                <w:vertAlign w:val="superscript"/>
              </w:rPr>
              <w:t>st</w:t>
            </w:r>
            <w:r w:rsidR="005A3A37"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 xml:space="preserve">December to </w:t>
            </w:r>
            <w:r w:rsidR="00421286">
              <w:rPr>
                <w:rFonts w:ascii="Calibri" w:hAnsi="Calibri" w:cs="Calibri"/>
              </w:rPr>
              <w:t>Friday</w:t>
            </w:r>
            <w:r>
              <w:rPr>
                <w:rFonts w:ascii="Calibri" w:hAnsi="Calibri" w:cs="Calibri"/>
              </w:rPr>
              <w:t xml:space="preserve"> </w:t>
            </w:r>
            <w:r w:rsidR="007F094C">
              <w:rPr>
                <w:rFonts w:ascii="Calibri" w:hAnsi="Calibri" w:cs="Calibri"/>
              </w:rPr>
              <w:t>1</w:t>
            </w:r>
            <w:r w:rsidR="007F094C" w:rsidRPr="007F094C">
              <w:rPr>
                <w:rFonts w:ascii="Calibri" w:hAnsi="Calibri" w:cs="Calibri"/>
                <w:vertAlign w:val="superscript"/>
              </w:rPr>
              <w:t>st</w:t>
            </w:r>
            <w:r w:rsidR="007F094C"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>January</w:t>
            </w:r>
            <w:r w:rsidR="00A76038">
              <w:rPr>
                <w:rFonts w:ascii="Calibri" w:hAnsi="Calibri" w:cs="Calibri"/>
              </w:rPr>
              <w:t xml:space="preserve"> </w:t>
            </w:r>
          </w:p>
        </w:tc>
      </w:tr>
    </w:tbl>
    <w:p w14:paraId="2FC736AA" w14:textId="3D9E12C6" w:rsidR="00A70674" w:rsidRPr="006F374F" w:rsidRDefault="00E118A4">
      <w:pPr>
        <w:pStyle w:val="Heading1"/>
        <w:rPr>
          <w:rFonts w:ascii="Calibri" w:hAnsi="Calibri" w:cs="Calibri"/>
        </w:rPr>
      </w:pPr>
      <w:r w:rsidRPr="006F374F">
        <w:rPr>
          <w:rFonts w:ascii="Calibri" w:hAnsi="Calibri" w:cs="Calibri"/>
        </w:rPr>
        <w:t xml:space="preserve">Spring </w:t>
      </w:r>
      <w:r w:rsidR="0023240F">
        <w:rPr>
          <w:rFonts w:ascii="Calibri" w:hAnsi="Calibri" w:cs="Calibri"/>
        </w:rPr>
        <w:t xml:space="preserve">Term Dates from </w:t>
      </w:r>
      <w:r w:rsidR="00421286">
        <w:rPr>
          <w:rFonts w:ascii="Calibri" w:hAnsi="Calibri" w:cs="Calibri"/>
        </w:rPr>
        <w:t xml:space="preserve">Monday </w:t>
      </w:r>
      <w:r w:rsidR="007F094C">
        <w:rPr>
          <w:rFonts w:ascii="Calibri" w:hAnsi="Calibri" w:cs="Calibri"/>
        </w:rPr>
        <w:t>4</w:t>
      </w:r>
      <w:r w:rsidR="0021449A" w:rsidRPr="0021449A">
        <w:rPr>
          <w:rFonts w:ascii="Calibri" w:hAnsi="Calibri" w:cs="Calibri"/>
          <w:vertAlign w:val="superscript"/>
        </w:rPr>
        <w:t>th</w:t>
      </w:r>
      <w:r w:rsidR="0021449A">
        <w:rPr>
          <w:rFonts w:ascii="Calibri" w:hAnsi="Calibri" w:cs="Calibri"/>
        </w:rPr>
        <w:t xml:space="preserve"> </w:t>
      </w:r>
      <w:r w:rsidR="009A2F14">
        <w:rPr>
          <w:rFonts w:ascii="Calibri" w:hAnsi="Calibri" w:cs="Calibri"/>
        </w:rPr>
        <w:t>January 202</w:t>
      </w:r>
      <w:r w:rsidR="007F094C">
        <w:rPr>
          <w:rFonts w:ascii="Calibri" w:hAnsi="Calibri" w:cs="Calibri"/>
        </w:rPr>
        <w:t>7</w:t>
      </w:r>
      <w:r w:rsidR="009A2F14">
        <w:rPr>
          <w:rFonts w:ascii="Calibri" w:hAnsi="Calibri" w:cs="Calibri"/>
        </w:rPr>
        <w:t xml:space="preserve"> to </w:t>
      </w:r>
      <w:r w:rsidR="007F094C">
        <w:rPr>
          <w:rFonts w:ascii="Calibri" w:hAnsi="Calibri" w:cs="Calibri"/>
        </w:rPr>
        <w:t>Thursday 25</w:t>
      </w:r>
      <w:r w:rsidR="007F094C" w:rsidRPr="007F094C">
        <w:rPr>
          <w:rFonts w:ascii="Calibri" w:hAnsi="Calibri" w:cs="Calibri"/>
          <w:vertAlign w:val="superscript"/>
        </w:rPr>
        <w:t>th</w:t>
      </w:r>
      <w:r w:rsidR="007F094C">
        <w:rPr>
          <w:rFonts w:ascii="Calibri" w:hAnsi="Calibri" w:cs="Calibri"/>
        </w:rPr>
        <w:t xml:space="preserve"> </w:t>
      </w:r>
      <w:r w:rsidR="00EB69C5">
        <w:rPr>
          <w:rFonts w:ascii="Calibri" w:hAnsi="Calibri" w:cs="Calibri"/>
        </w:rPr>
        <w:t>March</w:t>
      </w:r>
      <w:r w:rsidR="00421286">
        <w:rPr>
          <w:rFonts w:ascii="Calibri" w:hAnsi="Calibri" w:cs="Calibri"/>
        </w:rPr>
        <w:t xml:space="preserve"> 202</w:t>
      </w:r>
      <w:r w:rsidR="007F094C">
        <w:rPr>
          <w:rFonts w:ascii="Calibri" w:hAnsi="Calibri" w:cs="Calibri"/>
        </w:rPr>
        <w:t>7</w:t>
      </w:r>
      <w:r w:rsidR="009A2F14">
        <w:rPr>
          <w:rFonts w:ascii="Calibri" w:hAnsi="Calibri" w:cs="Calibri"/>
        </w:rPr>
        <w:t xml:space="preserve"> (1</w:t>
      </w:r>
      <w:r w:rsidR="00FD4A68">
        <w:rPr>
          <w:rFonts w:ascii="Calibri" w:hAnsi="Calibri" w:cs="Calibri"/>
        </w:rPr>
        <w:t>0</w:t>
      </w:r>
      <w:r w:rsidR="009A2F14">
        <w:rPr>
          <w:rFonts w:ascii="Calibri" w:hAnsi="Calibri" w:cs="Calibri"/>
        </w:rPr>
        <w:t xml:space="preserve"> school weeks</w:t>
      </w:r>
      <w:r w:rsidR="00FD4A68">
        <w:rPr>
          <w:rFonts w:ascii="Calibri" w:hAnsi="Calibri" w:cs="Calibri"/>
        </w:rPr>
        <w:t xml:space="preserve"> plus 4 days</w:t>
      </w:r>
      <w:r w:rsidR="009A2F14">
        <w:rPr>
          <w:rFonts w:ascii="Calibri" w:hAnsi="Calibri" w:cs="Calibri"/>
        </w:rPr>
        <w:t>)</w:t>
      </w:r>
    </w:p>
    <w:tbl>
      <w:tblPr>
        <w:tblStyle w:val="Sem2"/>
        <w:tblW w:w="0" w:type="auto"/>
        <w:tblLook w:val="0620" w:firstRow="1" w:lastRow="0" w:firstColumn="0" w:lastColumn="0" w:noHBand="1" w:noVBand="1"/>
        <w:tblCaption w:val="Important Dates/Notes"/>
      </w:tblPr>
      <w:tblGrid>
        <w:gridCol w:w="10790"/>
      </w:tblGrid>
      <w:tr w:rsidR="00A70674" w:rsidRPr="006F374F" w14:paraId="0633C895" w14:textId="77777777" w:rsidTr="0058421F">
        <w:trPr>
          <w:trHeight w:val="432"/>
        </w:trPr>
        <w:tc>
          <w:tcPr>
            <w:tcW w:w="10790" w:type="dxa"/>
          </w:tcPr>
          <w:p w14:paraId="67B098EB" w14:textId="4BEBFF4D" w:rsidR="00566D31" w:rsidRDefault="00566D31" w:rsidP="00566D31">
            <w:pPr>
              <w:spacing w:before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Professional Learning Day – Friday 1</w:t>
            </w:r>
            <w:r w:rsidR="00FD4A68">
              <w:rPr>
                <w:rFonts w:ascii="Calibri" w:hAnsi="Calibri" w:cs="Calibri"/>
              </w:rPr>
              <w:t>2</w:t>
            </w:r>
            <w:r w:rsidRPr="00C262D6">
              <w:rPr>
                <w:rFonts w:ascii="Calibri" w:hAnsi="Calibri" w:cs="Calibri"/>
                <w:vertAlign w:val="superscript"/>
              </w:rPr>
              <w:t>th</w:t>
            </w:r>
            <w:r>
              <w:rPr>
                <w:rFonts w:ascii="Calibri" w:hAnsi="Calibri" w:cs="Calibri"/>
              </w:rPr>
              <w:t xml:space="preserve"> February</w:t>
            </w:r>
          </w:p>
          <w:p w14:paraId="717BFBFC" w14:textId="049BD4D6" w:rsidR="00A70674" w:rsidRDefault="009A2F14">
            <w:pPr>
              <w:spacing w:before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Spring half term holiday – Monday 1</w:t>
            </w:r>
            <w:r w:rsidR="00FD4A68">
              <w:rPr>
                <w:rFonts w:ascii="Calibri" w:hAnsi="Calibri" w:cs="Calibri"/>
              </w:rPr>
              <w:t>5</w:t>
            </w:r>
            <w:r w:rsidR="00421286" w:rsidRPr="00421286">
              <w:rPr>
                <w:rFonts w:ascii="Calibri" w:hAnsi="Calibri" w:cs="Calibri"/>
                <w:vertAlign w:val="superscript"/>
              </w:rPr>
              <w:t>th</w:t>
            </w:r>
            <w:r w:rsidR="00421286"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>February</w:t>
            </w:r>
            <w:r w:rsidR="00421286">
              <w:rPr>
                <w:rFonts w:ascii="Calibri" w:hAnsi="Calibri" w:cs="Calibri"/>
              </w:rPr>
              <w:t xml:space="preserve"> to</w:t>
            </w:r>
            <w:r>
              <w:rPr>
                <w:rFonts w:ascii="Calibri" w:hAnsi="Calibri" w:cs="Calibri"/>
              </w:rPr>
              <w:t xml:space="preserve"> Friday </w:t>
            </w:r>
            <w:r w:rsidR="00FD4A68">
              <w:rPr>
                <w:rFonts w:ascii="Calibri" w:hAnsi="Calibri" w:cs="Calibri"/>
              </w:rPr>
              <w:t>19</w:t>
            </w:r>
            <w:r w:rsidR="00CF5041" w:rsidRPr="00CF5041">
              <w:rPr>
                <w:rFonts w:ascii="Calibri" w:hAnsi="Calibri" w:cs="Calibri"/>
                <w:vertAlign w:val="superscript"/>
              </w:rPr>
              <w:t>th</w:t>
            </w:r>
            <w:r w:rsidR="00CF5041"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>February</w:t>
            </w:r>
          </w:p>
          <w:p w14:paraId="0888E131" w14:textId="1CE6A10C" w:rsidR="009A2F14" w:rsidRPr="006F374F" w:rsidRDefault="009A2F14">
            <w:pPr>
              <w:spacing w:before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Easter holiday –</w:t>
            </w:r>
            <w:r w:rsidR="00FD4A68">
              <w:rPr>
                <w:rFonts w:ascii="Calibri" w:hAnsi="Calibri" w:cs="Calibri"/>
              </w:rPr>
              <w:t xml:space="preserve"> Friday 26</w:t>
            </w:r>
            <w:r w:rsidR="00FD4A68" w:rsidRPr="00FD4A68">
              <w:rPr>
                <w:rFonts w:ascii="Calibri" w:hAnsi="Calibri" w:cs="Calibri"/>
                <w:vertAlign w:val="superscript"/>
              </w:rPr>
              <w:t>th</w:t>
            </w:r>
            <w:r w:rsidR="00566D31">
              <w:rPr>
                <w:rFonts w:ascii="Calibri" w:hAnsi="Calibri" w:cs="Calibri"/>
              </w:rPr>
              <w:t xml:space="preserve"> March to Friday </w:t>
            </w:r>
            <w:r w:rsidR="00FD4A68">
              <w:rPr>
                <w:rFonts w:ascii="Calibri" w:hAnsi="Calibri" w:cs="Calibri"/>
              </w:rPr>
              <w:t>9</w:t>
            </w:r>
            <w:r w:rsidR="00566D31" w:rsidRPr="00566D31">
              <w:rPr>
                <w:rFonts w:ascii="Calibri" w:hAnsi="Calibri" w:cs="Calibri"/>
                <w:vertAlign w:val="superscript"/>
              </w:rPr>
              <w:t>th</w:t>
            </w:r>
            <w:r w:rsidR="00566D31">
              <w:rPr>
                <w:rFonts w:ascii="Calibri" w:hAnsi="Calibri" w:cs="Calibri"/>
              </w:rPr>
              <w:t xml:space="preserve"> April</w:t>
            </w:r>
          </w:p>
        </w:tc>
      </w:tr>
    </w:tbl>
    <w:p w14:paraId="0BA29CF3" w14:textId="74234960" w:rsidR="00A70674" w:rsidRPr="006F374F" w:rsidRDefault="00E118A4">
      <w:pPr>
        <w:pStyle w:val="Heading1"/>
        <w:rPr>
          <w:rFonts w:ascii="Calibri" w:hAnsi="Calibri" w:cs="Calibri"/>
        </w:rPr>
      </w:pPr>
      <w:r w:rsidRPr="006F374F">
        <w:rPr>
          <w:rFonts w:ascii="Calibri" w:hAnsi="Calibri" w:cs="Calibri"/>
        </w:rPr>
        <w:t xml:space="preserve">Summer </w:t>
      </w:r>
      <w:r w:rsidR="009A2F14">
        <w:rPr>
          <w:rFonts w:ascii="Calibri" w:hAnsi="Calibri" w:cs="Calibri"/>
        </w:rPr>
        <w:t xml:space="preserve">Term Dates from </w:t>
      </w:r>
      <w:r w:rsidR="008E5456">
        <w:rPr>
          <w:rFonts w:ascii="Calibri" w:hAnsi="Calibri" w:cs="Calibri"/>
        </w:rPr>
        <w:t>Monday 1</w:t>
      </w:r>
      <w:r w:rsidR="00360B91">
        <w:rPr>
          <w:rFonts w:ascii="Calibri" w:hAnsi="Calibri" w:cs="Calibri"/>
        </w:rPr>
        <w:t>2</w:t>
      </w:r>
      <w:r w:rsidR="008E5456" w:rsidRPr="008E5456">
        <w:rPr>
          <w:rFonts w:ascii="Calibri" w:hAnsi="Calibri" w:cs="Calibri"/>
          <w:vertAlign w:val="superscript"/>
        </w:rPr>
        <w:t>th</w:t>
      </w:r>
      <w:r w:rsidR="008E5456">
        <w:rPr>
          <w:rFonts w:ascii="Calibri" w:hAnsi="Calibri" w:cs="Calibri"/>
        </w:rPr>
        <w:t xml:space="preserve"> April</w:t>
      </w:r>
      <w:r w:rsidR="009A2F14">
        <w:rPr>
          <w:rFonts w:ascii="Calibri" w:hAnsi="Calibri" w:cs="Calibri"/>
        </w:rPr>
        <w:t xml:space="preserve"> 202</w:t>
      </w:r>
      <w:r w:rsidR="00360B91">
        <w:rPr>
          <w:rFonts w:ascii="Calibri" w:hAnsi="Calibri" w:cs="Calibri"/>
        </w:rPr>
        <w:t>7</w:t>
      </w:r>
      <w:r w:rsidR="009A2F14">
        <w:rPr>
          <w:rFonts w:ascii="Calibri" w:hAnsi="Calibri" w:cs="Calibri"/>
        </w:rPr>
        <w:t xml:space="preserve"> to </w:t>
      </w:r>
      <w:r w:rsidR="00360B91">
        <w:rPr>
          <w:rFonts w:ascii="Calibri" w:hAnsi="Calibri" w:cs="Calibri"/>
        </w:rPr>
        <w:t>Wednesday 28</w:t>
      </w:r>
      <w:r w:rsidR="00360B91" w:rsidRPr="00360B91">
        <w:rPr>
          <w:rFonts w:ascii="Calibri" w:hAnsi="Calibri" w:cs="Calibri"/>
          <w:vertAlign w:val="superscript"/>
        </w:rPr>
        <w:t>th</w:t>
      </w:r>
      <w:r w:rsidR="008E5456">
        <w:rPr>
          <w:rFonts w:ascii="Calibri" w:hAnsi="Calibri" w:cs="Calibri"/>
        </w:rPr>
        <w:t xml:space="preserve"> July</w:t>
      </w:r>
      <w:r w:rsidR="00421286">
        <w:rPr>
          <w:rFonts w:ascii="Calibri" w:hAnsi="Calibri" w:cs="Calibri"/>
        </w:rPr>
        <w:t xml:space="preserve"> 202</w:t>
      </w:r>
      <w:r w:rsidR="001E7F6E">
        <w:rPr>
          <w:rFonts w:ascii="Calibri" w:hAnsi="Calibri" w:cs="Calibri"/>
        </w:rPr>
        <w:t xml:space="preserve">7 </w:t>
      </w:r>
      <w:r w:rsidR="00792E5D">
        <w:rPr>
          <w:rFonts w:ascii="Calibri" w:hAnsi="Calibri" w:cs="Calibri"/>
        </w:rPr>
        <w:t>(1</w:t>
      </w:r>
      <w:r w:rsidR="00CF5041">
        <w:rPr>
          <w:rFonts w:ascii="Calibri" w:hAnsi="Calibri" w:cs="Calibri"/>
        </w:rPr>
        <w:t>4</w:t>
      </w:r>
      <w:r w:rsidR="00D2069A">
        <w:rPr>
          <w:rFonts w:ascii="Calibri" w:hAnsi="Calibri" w:cs="Calibri"/>
        </w:rPr>
        <w:t xml:space="preserve"> </w:t>
      </w:r>
      <w:r w:rsidR="00792E5D">
        <w:rPr>
          <w:rFonts w:ascii="Calibri" w:hAnsi="Calibri" w:cs="Calibri"/>
        </w:rPr>
        <w:t>school weeks</w:t>
      </w:r>
      <w:r w:rsidR="00BA4991">
        <w:rPr>
          <w:rFonts w:ascii="Calibri" w:hAnsi="Calibri" w:cs="Calibri"/>
        </w:rPr>
        <w:t xml:space="preserve"> plus 2 days</w:t>
      </w:r>
      <w:r w:rsidR="00792E5D">
        <w:rPr>
          <w:rFonts w:ascii="Calibri" w:hAnsi="Calibri" w:cs="Calibri"/>
        </w:rPr>
        <w:t>)</w:t>
      </w:r>
    </w:p>
    <w:tbl>
      <w:tblPr>
        <w:tblStyle w:val="Sem3"/>
        <w:tblW w:w="0" w:type="auto"/>
        <w:tblLook w:val="0620" w:firstRow="1" w:lastRow="0" w:firstColumn="0" w:lastColumn="0" w:noHBand="1" w:noVBand="1"/>
        <w:tblCaption w:val="Important Dates/Notes"/>
      </w:tblPr>
      <w:tblGrid>
        <w:gridCol w:w="10790"/>
      </w:tblGrid>
      <w:tr w:rsidR="00A70674" w:rsidRPr="006F374F" w14:paraId="5D5DDDCC" w14:textId="77777777" w:rsidTr="0058421F">
        <w:trPr>
          <w:trHeight w:val="432"/>
        </w:trPr>
        <w:tc>
          <w:tcPr>
            <w:tcW w:w="10790" w:type="dxa"/>
          </w:tcPr>
          <w:p w14:paraId="28FDD01A" w14:textId="7016EA3A" w:rsidR="00A70674" w:rsidRDefault="00792E5D">
            <w:pPr>
              <w:spacing w:before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May Bank Holiday – Monday </w:t>
            </w:r>
            <w:r w:rsidR="00C20E56">
              <w:rPr>
                <w:rFonts w:ascii="Calibri" w:hAnsi="Calibri" w:cs="Calibri"/>
              </w:rPr>
              <w:t>3</w:t>
            </w:r>
            <w:r w:rsidR="00C20E56" w:rsidRPr="00C20E56">
              <w:rPr>
                <w:rFonts w:ascii="Calibri" w:hAnsi="Calibri" w:cs="Calibri"/>
                <w:vertAlign w:val="superscript"/>
              </w:rPr>
              <w:t>rd</w:t>
            </w:r>
            <w:r w:rsidR="00C20E56">
              <w:rPr>
                <w:rFonts w:ascii="Calibri" w:hAnsi="Calibri" w:cs="Calibri"/>
              </w:rPr>
              <w:t xml:space="preserve"> </w:t>
            </w:r>
            <w:r w:rsidR="005468FA">
              <w:rPr>
                <w:rFonts w:ascii="Calibri" w:hAnsi="Calibri" w:cs="Calibri"/>
              </w:rPr>
              <w:t>M</w:t>
            </w:r>
            <w:r>
              <w:rPr>
                <w:rFonts w:ascii="Calibri" w:hAnsi="Calibri" w:cs="Calibri"/>
              </w:rPr>
              <w:t>ay</w:t>
            </w:r>
          </w:p>
          <w:p w14:paraId="4CFFAE39" w14:textId="59FC844E" w:rsidR="00792E5D" w:rsidRDefault="00792E5D">
            <w:pPr>
              <w:spacing w:before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Summer half term holiday – Monday </w:t>
            </w:r>
            <w:r w:rsidR="00C20E56">
              <w:rPr>
                <w:rFonts w:ascii="Calibri" w:hAnsi="Calibri" w:cs="Calibri"/>
              </w:rPr>
              <w:t>31</w:t>
            </w:r>
            <w:r w:rsidR="00C20E56" w:rsidRPr="00C20E56">
              <w:rPr>
                <w:rFonts w:ascii="Calibri" w:hAnsi="Calibri" w:cs="Calibri"/>
                <w:vertAlign w:val="superscript"/>
              </w:rPr>
              <w:t>st</w:t>
            </w:r>
            <w:r w:rsidR="005468FA"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 xml:space="preserve">May to Friday </w:t>
            </w:r>
            <w:r w:rsidR="00C20E56">
              <w:rPr>
                <w:rFonts w:ascii="Calibri" w:hAnsi="Calibri" w:cs="Calibri"/>
              </w:rPr>
              <w:t>4</w:t>
            </w:r>
            <w:r w:rsidR="00C20E56" w:rsidRPr="00C20E56">
              <w:rPr>
                <w:rFonts w:ascii="Calibri" w:hAnsi="Calibri" w:cs="Calibri"/>
                <w:vertAlign w:val="superscript"/>
              </w:rPr>
              <w:t>th</w:t>
            </w:r>
            <w:r w:rsidR="00C20E56">
              <w:rPr>
                <w:rFonts w:ascii="Calibri" w:hAnsi="Calibri" w:cs="Calibri"/>
              </w:rPr>
              <w:t xml:space="preserve"> June</w:t>
            </w:r>
          </w:p>
          <w:p w14:paraId="786BDF2E" w14:textId="129D20DB" w:rsidR="00792E5D" w:rsidRPr="006F374F" w:rsidRDefault="00792E5D">
            <w:pPr>
              <w:spacing w:before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Last day of term – </w:t>
            </w:r>
            <w:r w:rsidR="00C20E56">
              <w:rPr>
                <w:rFonts w:ascii="Calibri" w:hAnsi="Calibri" w:cs="Calibri"/>
              </w:rPr>
              <w:t>Wednesday 28</w:t>
            </w:r>
            <w:r w:rsidR="00C20E56" w:rsidRPr="00C20E56">
              <w:rPr>
                <w:rFonts w:ascii="Calibri" w:hAnsi="Calibri" w:cs="Calibri"/>
                <w:vertAlign w:val="superscript"/>
              </w:rPr>
              <w:t>th</w:t>
            </w:r>
            <w:r w:rsidR="00C20E56">
              <w:rPr>
                <w:rFonts w:ascii="Calibri" w:hAnsi="Calibri" w:cs="Calibri"/>
              </w:rPr>
              <w:t xml:space="preserve"> July</w:t>
            </w:r>
          </w:p>
        </w:tc>
      </w:tr>
    </w:tbl>
    <w:p w14:paraId="7512BF23" w14:textId="77777777" w:rsidR="00A70674" w:rsidRPr="006F374F" w:rsidRDefault="00A70674">
      <w:pPr>
        <w:pStyle w:val="NoSpacing"/>
        <w:rPr>
          <w:rFonts w:ascii="Calibri" w:hAnsi="Calibri" w:cs="Calibri"/>
        </w:rPr>
      </w:pPr>
    </w:p>
    <w:sectPr w:rsidR="00A70674" w:rsidRPr="006F374F">
      <w:headerReference w:type="even" r:id="rId11"/>
      <w:headerReference w:type="default" r:id="rId12"/>
      <w:footerReference w:type="default" r:id="rId13"/>
      <w:headerReference w:type="first" r:id="rId14"/>
      <w:pgSz w:w="12240" w:h="15840"/>
      <w:pgMar w:top="648" w:right="720" w:bottom="288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8B02E8" w14:textId="77777777" w:rsidR="00E224CA" w:rsidRDefault="00E224CA" w:rsidP="00337E14">
      <w:pPr>
        <w:spacing w:after="0"/>
      </w:pPr>
      <w:r>
        <w:separator/>
      </w:r>
    </w:p>
  </w:endnote>
  <w:endnote w:type="continuationSeparator" w:id="0">
    <w:p w14:paraId="677EF9CB" w14:textId="77777777" w:rsidR="00E224CA" w:rsidRDefault="00E224CA" w:rsidP="00337E1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331BE1" w14:textId="074EDADF" w:rsidR="00D92AFE" w:rsidRPr="00792E5D" w:rsidRDefault="00D92AFE">
    <w:pPr>
      <w:pStyle w:val="Footer"/>
      <w:rPr>
        <w:rFonts w:ascii="Calibri Light" w:hAnsi="Calibri Light" w:cs="Calibri Light"/>
      </w:rPr>
    </w:pPr>
    <w:r w:rsidRPr="00792E5D">
      <w:rPr>
        <w:rFonts w:ascii="Calibri Light" w:hAnsi="Calibri Light" w:cs="Calibri Light"/>
      </w:rPr>
      <w:t>MITRE school calendar</w:t>
    </w:r>
    <w:r w:rsidRPr="00792E5D">
      <w:rPr>
        <w:rFonts w:ascii="Calibri Light" w:hAnsi="Calibri Light" w:cs="Calibri Light"/>
      </w:rPr>
      <w:tab/>
    </w:r>
    <w:r w:rsidRPr="00792E5D">
      <w:rPr>
        <w:rFonts w:ascii="Calibri Light" w:hAnsi="Calibri Light" w:cs="Calibri Light"/>
      </w:rPr>
      <w:tab/>
    </w:r>
    <w:r w:rsidRPr="00792E5D">
      <w:rPr>
        <w:rFonts w:ascii="Calibri Light" w:hAnsi="Calibri Light" w:cs="Calibri Light"/>
      </w:rPr>
      <w:tab/>
    </w:r>
    <w:r w:rsidRPr="00792E5D">
      <w:rPr>
        <w:rFonts w:ascii="Calibri Light" w:hAnsi="Calibri Light" w:cs="Calibri Light"/>
      </w:rPr>
      <w:tab/>
    </w:r>
    <w:r w:rsidRPr="00792E5D">
      <w:rPr>
        <w:rFonts w:ascii="Calibri Light" w:hAnsi="Calibri Light" w:cs="Calibri Light"/>
      </w:rPr>
      <w:tab/>
    </w:r>
    <w:r w:rsidRPr="00792E5D">
      <w:rPr>
        <w:rFonts w:ascii="Calibri Light" w:hAnsi="Calibri Light" w:cs="Calibri Light"/>
      </w:rPr>
      <w:tab/>
    </w:r>
    <w:r w:rsidRPr="00792E5D">
      <w:rPr>
        <w:rFonts w:ascii="Calibri Light" w:hAnsi="Calibri Light" w:cs="Calibri Light"/>
      </w:rPr>
      <w:tab/>
    </w:r>
    <w:r w:rsidRPr="00792E5D">
      <w:rPr>
        <w:rFonts w:ascii="Calibri Light" w:hAnsi="Calibri Light" w:cs="Calibri Light"/>
      </w:rPr>
      <w:tab/>
    </w:r>
    <w:r w:rsidRPr="00792E5D">
      <w:rPr>
        <w:rFonts w:ascii="Calibri Light" w:hAnsi="Calibri Light" w:cs="Calibri Light"/>
      </w:rPr>
      <w:tab/>
      <w:t>Academic year 202</w:t>
    </w:r>
    <w:r w:rsidR="00DB17B4">
      <w:rPr>
        <w:rFonts w:ascii="Calibri Light" w:hAnsi="Calibri Light" w:cs="Calibri Light"/>
      </w:rPr>
      <w:t>6-27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6BDD34" w14:textId="77777777" w:rsidR="00E224CA" w:rsidRDefault="00E224CA" w:rsidP="00337E14">
      <w:pPr>
        <w:spacing w:after="0"/>
      </w:pPr>
      <w:r>
        <w:separator/>
      </w:r>
    </w:p>
  </w:footnote>
  <w:footnote w:type="continuationSeparator" w:id="0">
    <w:p w14:paraId="2D796593" w14:textId="77777777" w:rsidR="00E224CA" w:rsidRDefault="00E224CA" w:rsidP="00337E1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C1535C" w14:textId="77777777" w:rsidR="00B520E8" w:rsidRDefault="00B520E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413DF5" w14:textId="77777777" w:rsidR="00B520E8" w:rsidRDefault="00B520E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1ADB24" w14:textId="77777777" w:rsidR="00B520E8" w:rsidRDefault="00B520E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displayBackgroundShape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4AF0"/>
    <w:rsid w:val="000064CE"/>
    <w:rsid w:val="0002321B"/>
    <w:rsid w:val="0004448B"/>
    <w:rsid w:val="00052331"/>
    <w:rsid w:val="000A23F9"/>
    <w:rsid w:val="000D6EFE"/>
    <w:rsid w:val="000F3B9D"/>
    <w:rsid w:val="00104492"/>
    <w:rsid w:val="00177845"/>
    <w:rsid w:val="001E7F6E"/>
    <w:rsid w:val="00203C85"/>
    <w:rsid w:val="002052D2"/>
    <w:rsid w:val="0021449A"/>
    <w:rsid w:val="00223D4D"/>
    <w:rsid w:val="00224DB5"/>
    <w:rsid w:val="0023240F"/>
    <w:rsid w:val="00234827"/>
    <w:rsid w:val="0024053F"/>
    <w:rsid w:val="00242C94"/>
    <w:rsid w:val="00247DED"/>
    <w:rsid w:val="002B2C6A"/>
    <w:rsid w:val="002D401D"/>
    <w:rsid w:val="002F2A91"/>
    <w:rsid w:val="00323BF5"/>
    <w:rsid w:val="00332BBA"/>
    <w:rsid w:val="00337E14"/>
    <w:rsid w:val="003522B7"/>
    <w:rsid w:val="00360B91"/>
    <w:rsid w:val="00366921"/>
    <w:rsid w:val="00376FCE"/>
    <w:rsid w:val="00383006"/>
    <w:rsid w:val="003A596C"/>
    <w:rsid w:val="003B3915"/>
    <w:rsid w:val="003C14C4"/>
    <w:rsid w:val="003E0456"/>
    <w:rsid w:val="003F150C"/>
    <w:rsid w:val="003F68E7"/>
    <w:rsid w:val="003F75E8"/>
    <w:rsid w:val="00421286"/>
    <w:rsid w:val="0044315E"/>
    <w:rsid w:val="0045576A"/>
    <w:rsid w:val="00481A83"/>
    <w:rsid w:val="004A596B"/>
    <w:rsid w:val="004A6C50"/>
    <w:rsid w:val="004B430E"/>
    <w:rsid w:val="004F4AD5"/>
    <w:rsid w:val="004F683C"/>
    <w:rsid w:val="005009BD"/>
    <w:rsid w:val="005415B4"/>
    <w:rsid w:val="005416FC"/>
    <w:rsid w:val="00541F89"/>
    <w:rsid w:val="005468FA"/>
    <w:rsid w:val="00566D31"/>
    <w:rsid w:val="0058421F"/>
    <w:rsid w:val="005A3A37"/>
    <w:rsid w:val="005C7044"/>
    <w:rsid w:val="005E0BBE"/>
    <w:rsid w:val="00600B25"/>
    <w:rsid w:val="00624B08"/>
    <w:rsid w:val="006265DD"/>
    <w:rsid w:val="006433EA"/>
    <w:rsid w:val="006B3C3B"/>
    <w:rsid w:val="006C012B"/>
    <w:rsid w:val="006C5FB4"/>
    <w:rsid w:val="006F374F"/>
    <w:rsid w:val="007273A1"/>
    <w:rsid w:val="00735B61"/>
    <w:rsid w:val="00745946"/>
    <w:rsid w:val="007476DE"/>
    <w:rsid w:val="00792E5D"/>
    <w:rsid w:val="007F094C"/>
    <w:rsid w:val="007F4030"/>
    <w:rsid w:val="007F75C5"/>
    <w:rsid w:val="008169F3"/>
    <w:rsid w:val="008304DC"/>
    <w:rsid w:val="00851392"/>
    <w:rsid w:val="00863AAB"/>
    <w:rsid w:val="008664EE"/>
    <w:rsid w:val="00895BFE"/>
    <w:rsid w:val="008A26D6"/>
    <w:rsid w:val="008A773F"/>
    <w:rsid w:val="008C3283"/>
    <w:rsid w:val="008E5456"/>
    <w:rsid w:val="009035EA"/>
    <w:rsid w:val="009200C2"/>
    <w:rsid w:val="00952983"/>
    <w:rsid w:val="009808BD"/>
    <w:rsid w:val="00996198"/>
    <w:rsid w:val="009A2F14"/>
    <w:rsid w:val="009E1F2B"/>
    <w:rsid w:val="009F65F2"/>
    <w:rsid w:val="00A652B2"/>
    <w:rsid w:val="00A70674"/>
    <w:rsid w:val="00A76038"/>
    <w:rsid w:val="00A875D8"/>
    <w:rsid w:val="00AD13F9"/>
    <w:rsid w:val="00AF1B17"/>
    <w:rsid w:val="00B520E8"/>
    <w:rsid w:val="00B805C8"/>
    <w:rsid w:val="00B83738"/>
    <w:rsid w:val="00B87BA8"/>
    <w:rsid w:val="00B968CF"/>
    <w:rsid w:val="00BA4991"/>
    <w:rsid w:val="00BC712A"/>
    <w:rsid w:val="00BD4C1E"/>
    <w:rsid w:val="00BD66C9"/>
    <w:rsid w:val="00BF26AD"/>
    <w:rsid w:val="00C0399D"/>
    <w:rsid w:val="00C20E56"/>
    <w:rsid w:val="00C262D6"/>
    <w:rsid w:val="00CA2801"/>
    <w:rsid w:val="00CF5041"/>
    <w:rsid w:val="00D13780"/>
    <w:rsid w:val="00D15263"/>
    <w:rsid w:val="00D2069A"/>
    <w:rsid w:val="00D24AF0"/>
    <w:rsid w:val="00D5011D"/>
    <w:rsid w:val="00D6498F"/>
    <w:rsid w:val="00D92AFE"/>
    <w:rsid w:val="00DB17B4"/>
    <w:rsid w:val="00DE0180"/>
    <w:rsid w:val="00DE564C"/>
    <w:rsid w:val="00E118A4"/>
    <w:rsid w:val="00E202E5"/>
    <w:rsid w:val="00E20522"/>
    <w:rsid w:val="00E224CA"/>
    <w:rsid w:val="00E34674"/>
    <w:rsid w:val="00E87099"/>
    <w:rsid w:val="00E97BDC"/>
    <w:rsid w:val="00EB1040"/>
    <w:rsid w:val="00EB69C5"/>
    <w:rsid w:val="00EC16F9"/>
    <w:rsid w:val="00EC3F6A"/>
    <w:rsid w:val="00EC4DF0"/>
    <w:rsid w:val="00ED601E"/>
    <w:rsid w:val="00F10A08"/>
    <w:rsid w:val="00F35694"/>
    <w:rsid w:val="00F3678C"/>
    <w:rsid w:val="00F72DC3"/>
    <w:rsid w:val="00FC2E49"/>
    <w:rsid w:val="00FD1239"/>
    <w:rsid w:val="00FD333B"/>
    <w:rsid w:val="00FD4A68"/>
    <w:rsid w:val="00FE292B"/>
    <w:rsid w:val="36CC6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5A50F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color w:val="505050" w:themeColor="text2" w:themeTint="BF"/>
        <w:sz w:val="18"/>
        <w:szCs w:val="18"/>
        <w:lang w:val="en-US" w:eastAsia="ja-JP" w:bidi="ar-SA"/>
      </w:rPr>
    </w:rPrDefault>
    <w:pPrDefault>
      <w:pPr>
        <w:spacing w:after="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160"/>
      <w:outlineLvl w:val="0"/>
    </w:pPr>
    <w:rPr>
      <w:rFonts w:asciiTheme="majorHAnsi" w:eastAsiaTheme="majorEastAsia" w:hAnsiTheme="majorHAnsi" w:cstheme="majorBidi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2"/>
    <w:qFormat/>
    <w:pPr>
      <w:spacing w:after="0"/>
      <w:contextualSpacing/>
    </w:pPr>
    <w:rPr>
      <w:rFonts w:asciiTheme="majorHAnsi" w:eastAsiaTheme="majorEastAsia" w:hAnsiTheme="majorHAnsi" w:cstheme="majorBidi"/>
      <w:b/>
      <w:bCs/>
      <w:kern w:val="28"/>
      <w:sz w:val="30"/>
      <w:szCs w:val="30"/>
    </w:rPr>
  </w:style>
  <w:style w:type="character" w:customStyle="1" w:styleId="TitleChar">
    <w:name w:val="Title Char"/>
    <w:basedOn w:val="DefaultParagraphFont"/>
    <w:link w:val="Title"/>
    <w:uiPriority w:val="2"/>
    <w:rPr>
      <w:rFonts w:asciiTheme="majorHAnsi" w:eastAsiaTheme="majorEastAsia" w:hAnsiTheme="majorHAnsi" w:cstheme="majorBidi"/>
      <w:b/>
      <w:bCs/>
      <w:kern w:val="28"/>
      <w:sz w:val="30"/>
      <w:szCs w:val="30"/>
    </w:rPr>
  </w:style>
  <w:style w:type="table" w:styleId="TableGrid">
    <w:name w:val="Table Grid"/>
    <w:basedOn w:val="TableNormal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Title"/>
    <w:link w:val="SubtitleChar"/>
    <w:uiPriority w:val="3"/>
    <w:unhideWhenUsed/>
    <w:qFormat/>
    <w:pPr>
      <w:numPr>
        <w:ilvl w:val="1"/>
      </w:numPr>
      <w:jc w:val="center"/>
    </w:pPr>
  </w:style>
  <w:style w:type="character" w:customStyle="1" w:styleId="SubtitleChar">
    <w:name w:val="Subtitle Char"/>
    <w:basedOn w:val="DefaultParagraphFont"/>
    <w:link w:val="Subtitle"/>
    <w:uiPriority w:val="3"/>
    <w:rPr>
      <w:rFonts w:asciiTheme="majorHAnsi" w:eastAsiaTheme="majorEastAsia" w:hAnsiTheme="majorHAnsi" w:cstheme="majorBidi"/>
      <w:b/>
      <w:bCs/>
      <w:kern w:val="28"/>
      <w:sz w:val="30"/>
      <w:szCs w:val="30"/>
    </w:r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Segoe UI" w:hAnsi="Segoe UI" w:cs="Segoe UI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</w:rPr>
  </w:style>
  <w:style w:type="table" w:customStyle="1" w:styleId="LayoutTable">
    <w:name w:val="Layout Table"/>
    <w:basedOn w:val="TableNormal"/>
    <w:uiPriority w:val="99"/>
    <w:tblPr>
      <w:tblCellMar>
        <w:top w:w="29" w:type="dxa"/>
        <w:left w:w="29" w:type="dxa"/>
        <w:bottom w:w="29" w:type="dxa"/>
        <w:right w:w="29" w:type="dxa"/>
      </w:tblCellMar>
    </w:tblPr>
  </w:style>
  <w:style w:type="table" w:customStyle="1" w:styleId="MonthLayout">
    <w:name w:val="Month Layout"/>
    <w:basedOn w:val="TableNormal"/>
    <w:uiPriority w:val="99"/>
    <w:pPr>
      <w:spacing w:before="20" w:after="20"/>
    </w:pPr>
    <w:rPr>
      <w:szCs w:val="15"/>
    </w:rPr>
    <w:tblPr>
      <w:tblBorders>
        <w:top w:val="single" w:sz="4" w:space="0" w:color="505050" w:themeColor="text2" w:themeTint="BF"/>
        <w:left w:val="single" w:sz="4" w:space="0" w:color="505050" w:themeColor="text2" w:themeTint="BF"/>
        <w:bottom w:val="single" w:sz="4" w:space="0" w:color="505050" w:themeColor="text2" w:themeTint="BF"/>
        <w:right w:val="single" w:sz="4" w:space="0" w:color="505050" w:themeColor="text2" w:themeTint="BF"/>
      </w:tblBorders>
      <w:tblCellMar>
        <w:left w:w="0" w:type="dxa"/>
        <w:right w:w="0" w:type="dxa"/>
      </w:tblCellMar>
    </w:tblPr>
    <w:tblStylePr w:type="firstRow">
      <w:pPr>
        <w:wordWrap/>
        <w:spacing w:beforeLines="20" w:before="20" w:beforeAutospacing="0" w:afterLines="20" w:after="20" w:afterAutospacing="0"/>
        <w:jc w:val="center"/>
      </w:pPr>
      <w:rPr>
        <w:b/>
        <w:color w:val="FFFFFF" w:themeColor="background1"/>
        <w:sz w:val="18"/>
      </w:rPr>
      <w:tblPr/>
      <w:tcPr>
        <w:shd w:val="clear" w:color="auto" w:fill="30506A" w:themeFill="accent1"/>
      </w:tcPr>
    </w:tblStylePr>
  </w:style>
  <w:style w:type="table" w:customStyle="1" w:styleId="MonthTable">
    <w:name w:val="Month Table"/>
    <w:basedOn w:val="TableNormal"/>
    <w:uiPriority w:val="99"/>
    <w:pPr>
      <w:spacing w:before="40" w:after="40"/>
      <w:jc w:val="center"/>
    </w:pPr>
    <w:rPr>
      <w:szCs w:val="14"/>
    </w:rPr>
    <w:tblPr>
      <w:tblBorders>
        <w:insideH w:val="single" w:sz="4" w:space="0" w:color="8A8A8A" w:themeColor="text2" w:themeTint="80"/>
        <w:insideV w:val="single" w:sz="4" w:space="0" w:color="8A8A8A" w:themeColor="text2" w:themeTint="80"/>
      </w:tblBorders>
    </w:tblPr>
    <w:tblStylePr w:type="firstRow">
      <w:pPr>
        <w:wordWrap/>
        <w:spacing w:beforeLines="0" w:before="10" w:beforeAutospacing="0" w:afterLines="0" w:after="10" w:afterAutospacing="0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0F0F0" w:themeFill="background2"/>
      </w:tcPr>
    </w:tblStyle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b/>
      <w:bCs/>
    </w:rPr>
  </w:style>
  <w:style w:type="table" w:customStyle="1" w:styleId="Sem1">
    <w:name w:val="Sem 1"/>
    <w:basedOn w:val="TableNormal"/>
    <w:uiPriority w:val="99"/>
    <w:pPr>
      <w:spacing w:before="60"/>
      <w:jc w:val="center"/>
    </w:pPr>
    <w:tblPr/>
    <w:tcPr>
      <w:shd w:val="clear" w:color="auto" w:fill="FFEA82" w:themeFill="accent2"/>
      <w:vAlign w:val="center"/>
    </w:tcPr>
  </w:style>
  <w:style w:type="paragraph" w:styleId="NoSpacing">
    <w:name w:val="No Spacing"/>
    <w:uiPriority w:val="98"/>
    <w:unhideWhenUsed/>
    <w:qFormat/>
    <w:pPr>
      <w:spacing w:after="0"/>
    </w:pPr>
  </w:style>
  <w:style w:type="table" w:customStyle="1" w:styleId="Sem2">
    <w:name w:val="Sem 2"/>
    <w:basedOn w:val="TableNormal"/>
    <w:uiPriority w:val="99"/>
    <w:pPr>
      <w:spacing w:before="60"/>
      <w:jc w:val="center"/>
    </w:pPr>
    <w:tblPr/>
    <w:tcPr>
      <w:shd w:val="clear" w:color="auto" w:fill="7DCFDF" w:themeFill="accent3"/>
      <w:vAlign w:val="center"/>
    </w:tcPr>
  </w:style>
  <w:style w:type="table" w:customStyle="1" w:styleId="Sem3">
    <w:name w:val="Sem 3"/>
    <w:basedOn w:val="TableNormal"/>
    <w:uiPriority w:val="99"/>
    <w:pPr>
      <w:spacing w:before="60"/>
      <w:jc w:val="center"/>
    </w:pPr>
    <w:tblPr/>
    <w:tcPr>
      <w:shd w:val="clear" w:color="auto" w:fill="CFE14B" w:themeFill="accent4"/>
      <w:vAlign w:val="center"/>
    </w:tc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Footer">
    <w:name w:val="footer"/>
    <w:basedOn w:val="Normal"/>
    <w:link w:val="FooterChar"/>
    <w:uiPriority w:val="99"/>
    <w:pPr>
      <w:spacing w:after="0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Header">
    <w:name w:val="header"/>
    <w:basedOn w:val="Normal"/>
    <w:link w:val="HeaderChar"/>
    <w:uiPriority w:val="99"/>
    <w:pPr>
      <w:spacing w:after="0"/>
    </w:pPr>
  </w:style>
  <w:style w:type="character" w:customStyle="1" w:styleId="HeaderChar">
    <w:name w:val="Header Char"/>
    <w:basedOn w:val="DefaultParagraphFont"/>
    <w:link w:val="Header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tthewParris\AppData\Roaming\Microsoft\Templates\Academic%20year%20calendar.dotx" TargetMode="External"/></Relationships>
</file>

<file path=word/theme/theme1.xml><?xml version="1.0" encoding="utf-8"?>
<a:theme xmlns:a="http://schemas.openxmlformats.org/drawingml/2006/main" name="Office Theme">
  <a:themeElements>
    <a:clrScheme name="Academic Calendar">
      <a:dk1>
        <a:sysClr val="windowText" lastClr="000000"/>
      </a:dk1>
      <a:lt1>
        <a:sysClr val="window" lastClr="FFFFFF"/>
      </a:lt1>
      <a:dk2>
        <a:srgbClr val="161616"/>
      </a:dk2>
      <a:lt2>
        <a:srgbClr val="F0F0F0"/>
      </a:lt2>
      <a:accent1>
        <a:srgbClr val="30506A"/>
      </a:accent1>
      <a:accent2>
        <a:srgbClr val="FFEA82"/>
      </a:accent2>
      <a:accent3>
        <a:srgbClr val="7DCFDF"/>
      </a:accent3>
      <a:accent4>
        <a:srgbClr val="CFE14B"/>
      </a:accent4>
      <a:accent5>
        <a:srgbClr val="89C711"/>
      </a:accent5>
      <a:accent6>
        <a:srgbClr val="8A479B"/>
      </a:accent6>
      <a:hlink>
        <a:srgbClr val="00FFFF"/>
      </a:hlink>
      <a:folHlink>
        <a:srgbClr val="8A479B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a45496c2-b280-4048-871f-c0526c192b70" xsi:nil="true"/>
    <TaxCatchAll xmlns="6dbf77ca-2456-4d12-aaa6-7c5ba46e33bc" xsi:nil="true"/>
    <lcf76f155ced4ddcb4097134ff3c332f xmlns="a45496c2-b280-4048-871f-c0526c192b70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5B5E064D259AE4EBB3344191C11058F" ma:contentTypeVersion="19" ma:contentTypeDescription="Create a new document." ma:contentTypeScope="" ma:versionID="f7c87ee4835ec5880ccacfcbd847c169">
  <xsd:schema xmlns:xsd="http://www.w3.org/2001/XMLSchema" xmlns:xs="http://www.w3.org/2001/XMLSchema" xmlns:p="http://schemas.microsoft.com/office/2006/metadata/properties" xmlns:ns2="a45496c2-b280-4048-871f-c0526c192b70" xmlns:ns3="6dbf77ca-2456-4d12-aaa6-7c5ba46e33bc" targetNamespace="http://schemas.microsoft.com/office/2006/metadata/properties" ma:root="true" ma:fieldsID="91132127a061b06aeb437916f60a2446" ns2:_="" ns3:_="">
    <xsd:import namespace="a45496c2-b280-4048-871f-c0526c192b70"/>
    <xsd:import namespace="6dbf77ca-2456-4d12-aaa6-7c5ba46e33b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5496c2-b280-4048-871f-c0526c192b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bea0c07-d1c0-49a5-b3b1-34169af700d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bf77ca-2456-4d12-aaa6-7c5ba46e33bc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d61778b-d17e-42e6-8927-21f6118dba52}" ma:internalName="TaxCatchAll" ma:showField="CatchAllData" ma:web="6dbf77ca-2456-4d12-aaa6-7c5ba46e33b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F05D822-148B-4C01-8427-EA7904CF40A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0713EC0-C98A-459D-8D4B-544E5672DB72}">
  <ds:schemaRefs>
    <ds:schemaRef ds:uri="http://schemas.microsoft.com/office/2006/metadata/properties"/>
    <ds:schemaRef ds:uri="http://schemas.microsoft.com/office/infopath/2007/PartnerControls"/>
    <ds:schemaRef ds:uri="a45496c2-b280-4048-871f-c0526c192b70"/>
    <ds:schemaRef ds:uri="6dbf77ca-2456-4d12-aaa6-7c5ba46e33bc"/>
  </ds:schemaRefs>
</ds:datastoreItem>
</file>

<file path=customXml/itemProps3.xml><?xml version="1.0" encoding="utf-8"?>
<ds:datastoreItem xmlns:ds="http://schemas.openxmlformats.org/officeDocument/2006/customXml" ds:itemID="{EA27C48E-A1CE-4F68-81A4-8258694B4D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45496c2-b280-4048-871f-c0526c192b70"/>
    <ds:schemaRef ds:uri="6dbf77ca-2456-4d12-aaa6-7c5ba46e33b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Academic year calendar</Template>
  <TotalTime>0</TotalTime>
  <Pages>2</Pages>
  <Words>436</Words>
  <Characters>2489</Characters>
  <Application>Microsoft Office Word</Application>
  <DocSecurity>0</DocSecurity>
  <Lines>20</Lines>
  <Paragraphs>5</Paragraphs>
  <ScaleCrop>false</ScaleCrop>
  <Company/>
  <LinksUpToDate>false</LinksUpToDate>
  <CharactersWithSpaces>2920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2026-05-12T11:06:00Z</dcterms:created>
  <dcterms:modified xsi:type="dcterms:W3CDTF">2026-05-12T11:06:00Z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0x010100B5B5E064D259AE4EBB3344191C11058F</vt:lpwstr>
  </property>
  <property fmtid="{D5CDD505-2E9C-101B-9397-08002B2CF9AE}" pid="3" name="MediaServiceImageTags">
    <vt:lpwstr/>
  </property>
</Properties>
</file>